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1327B" w14:textId="77777777" w:rsidR="00DC684D" w:rsidRPr="001C0F51" w:rsidRDefault="00DC684D" w:rsidP="001C0F51">
      <w:pPr>
        <w:pStyle w:val="Heading1"/>
        <w:jc w:val="center"/>
        <w:rPr>
          <w:rFonts w:ascii="Arial" w:hAnsi="Arial" w:cs="Arial"/>
          <w:b/>
          <w:bCs/>
          <w:color w:val="000000"/>
          <w:sz w:val="28"/>
          <w:szCs w:val="28"/>
        </w:rPr>
      </w:pPr>
      <w:r w:rsidRPr="001C0F51">
        <w:rPr>
          <w:rFonts w:ascii="Arial" w:hAnsi="Arial" w:cs="Arial"/>
          <w:b/>
          <w:bCs/>
          <w:color w:val="000000"/>
          <w:sz w:val="28"/>
          <w:szCs w:val="28"/>
        </w:rPr>
        <w:t>Pravila in pogoji sodelovanja v promocijski akciji</w:t>
      </w:r>
    </w:p>
    <w:p w14:paraId="449CACCE" w14:textId="4FF98642" w:rsidR="001C0F51" w:rsidRPr="001C0F51" w:rsidRDefault="00DC684D" w:rsidP="001C0F51">
      <w:pPr>
        <w:pStyle w:val="Heading2"/>
        <w:jc w:val="center"/>
        <w:rPr>
          <w:rFonts w:ascii="Arial" w:hAnsi="Arial" w:cs="Arial"/>
          <w:b/>
          <w:bCs/>
          <w:color w:val="000000"/>
          <w:sz w:val="28"/>
          <w:szCs w:val="28"/>
        </w:rPr>
      </w:pPr>
      <w:r w:rsidRPr="001C0F51">
        <w:rPr>
          <w:rFonts w:ascii="Arial" w:hAnsi="Arial" w:cs="Arial"/>
          <w:b/>
          <w:bCs/>
          <w:color w:val="000000"/>
          <w:sz w:val="28"/>
          <w:szCs w:val="28"/>
        </w:rPr>
        <w:t>Desigual Cashback – povrnemo kupnino 10 kupcem</w:t>
      </w:r>
    </w:p>
    <w:p w14:paraId="172988C3" w14:textId="77777777" w:rsidR="001C0F51" w:rsidRDefault="00DC684D" w:rsidP="001C0F51">
      <w:pPr>
        <w:pStyle w:val="NormalWeb"/>
        <w:rPr>
          <w:rFonts w:ascii="Arial" w:hAnsi="Arial" w:cs="Arial"/>
          <w:color w:val="000000"/>
        </w:rPr>
      </w:pPr>
      <w:r w:rsidRPr="001C0F51">
        <w:rPr>
          <w:rFonts w:ascii="Arial" w:hAnsi="Arial" w:cs="Arial"/>
          <w:color w:val="000000"/>
        </w:rPr>
        <w:t>Organizator promocijske akcije je</w:t>
      </w:r>
      <w:r w:rsidRPr="001C0F51">
        <w:rPr>
          <w:rStyle w:val="apple-converted-space"/>
          <w:rFonts w:ascii="Arial" w:hAnsi="Arial" w:cs="Arial"/>
          <w:color w:val="000000"/>
        </w:rPr>
        <w:t> </w:t>
      </w:r>
      <w:r w:rsidRPr="001C0F51">
        <w:rPr>
          <w:rStyle w:val="Strong"/>
          <w:rFonts w:ascii="Arial" w:hAnsi="Arial" w:cs="Arial"/>
          <w:color w:val="000000"/>
        </w:rPr>
        <w:t>Acron d.o.o.</w:t>
      </w:r>
      <w:r w:rsidRPr="001C0F51">
        <w:rPr>
          <w:rFonts w:ascii="Arial" w:hAnsi="Arial" w:cs="Arial"/>
          <w:color w:val="000000"/>
        </w:rPr>
        <w:t>, v nadaljevanju: organizator</w:t>
      </w:r>
      <w:r w:rsidR="001C0F51">
        <w:rPr>
          <w:rFonts w:ascii="Arial" w:hAnsi="Arial" w:cs="Arial"/>
          <w:color w:val="000000"/>
        </w:rPr>
        <w:t xml:space="preserve">. </w:t>
      </w:r>
    </w:p>
    <w:p w14:paraId="696B9E76" w14:textId="40DA70E3" w:rsidR="001C0F51" w:rsidRPr="001C0F51" w:rsidRDefault="00DC684D" w:rsidP="001C0F51">
      <w:pPr>
        <w:pStyle w:val="NormalWeb"/>
        <w:rPr>
          <w:rFonts w:ascii="Arial" w:hAnsi="Arial" w:cs="Arial"/>
          <w:color w:val="000000"/>
        </w:rPr>
      </w:pPr>
      <w:r w:rsidRPr="001C0F51">
        <w:rPr>
          <w:rFonts w:ascii="Arial" w:hAnsi="Arial" w:cs="Arial"/>
          <w:color w:val="000000"/>
        </w:rPr>
        <w:t>Organizator v promocijskem obdobju kupcem omogoča sodelovanje v cashback akciji, v kateri bo</w:t>
      </w:r>
      <w:r w:rsidRPr="001C0F51">
        <w:rPr>
          <w:rStyle w:val="apple-converted-space"/>
          <w:rFonts w:ascii="Arial" w:hAnsi="Arial" w:cs="Arial"/>
          <w:color w:val="000000"/>
        </w:rPr>
        <w:t> </w:t>
      </w:r>
      <w:r w:rsidRPr="001C0F51">
        <w:rPr>
          <w:rStyle w:val="Strong"/>
          <w:rFonts w:ascii="Arial" w:hAnsi="Arial" w:cs="Arial"/>
          <w:color w:val="000000"/>
        </w:rPr>
        <w:t>10 izžrebanim kupcem v celoti povrnjena kupnina za kupljeni Desigual artikel – modni nahrbtnik ali torbica</w:t>
      </w:r>
      <w:r w:rsidRPr="001C0F51">
        <w:rPr>
          <w:rFonts w:ascii="Arial" w:hAnsi="Arial" w:cs="Arial"/>
          <w:color w:val="000000"/>
        </w:rPr>
        <w:t>.Akcija poteka v</w:t>
      </w:r>
      <w:r w:rsidR="001C0F51">
        <w:rPr>
          <w:rFonts w:ascii="Arial" w:hAnsi="Arial" w:cs="Arial"/>
          <w:color w:val="000000"/>
        </w:rPr>
        <w:t xml:space="preserve"> </w:t>
      </w:r>
      <w:r w:rsidRPr="001C0F51">
        <w:rPr>
          <w:rFonts w:ascii="Arial" w:hAnsi="Arial" w:cs="Arial"/>
          <w:color w:val="000000"/>
        </w:rPr>
        <w:t>poslovalnicah</w:t>
      </w:r>
      <w:r w:rsidR="001C0F51">
        <w:rPr>
          <w:rStyle w:val="apple-converted-space"/>
          <w:rFonts w:ascii="Arial" w:hAnsi="Arial" w:cs="Arial"/>
          <w:color w:val="000000"/>
        </w:rPr>
        <w:t xml:space="preserve"> </w:t>
      </w:r>
      <w:r w:rsidRPr="001C0F51">
        <w:rPr>
          <w:rStyle w:val="Strong"/>
          <w:rFonts w:ascii="Arial" w:hAnsi="Arial" w:cs="Arial"/>
          <w:color w:val="000000"/>
        </w:rPr>
        <w:t>Bags&amp;More</w:t>
      </w:r>
      <w:r w:rsidRPr="001C0F51">
        <w:rPr>
          <w:rStyle w:val="apple-converted-space"/>
          <w:rFonts w:ascii="Arial" w:hAnsi="Arial" w:cs="Arial"/>
          <w:color w:val="000000"/>
        </w:rPr>
        <w:t> </w:t>
      </w:r>
      <w:r w:rsidR="001C0F51">
        <w:rPr>
          <w:rFonts w:ascii="Arial" w:hAnsi="Arial" w:cs="Arial"/>
          <w:color w:val="000000"/>
        </w:rPr>
        <w:t xml:space="preserve">in </w:t>
      </w:r>
      <w:r w:rsidR="001C0F51" w:rsidRPr="001C0F51">
        <w:rPr>
          <w:rFonts w:ascii="Arial" w:hAnsi="Arial" w:cs="Arial"/>
          <w:b/>
          <w:bCs/>
          <w:color w:val="000000"/>
        </w:rPr>
        <w:t>Office&amp;More.</w:t>
      </w:r>
    </w:p>
    <w:p w14:paraId="0CADEF46" w14:textId="77777777" w:rsidR="00DC684D" w:rsidRPr="001C0F51" w:rsidRDefault="00DC684D" w:rsidP="001C0F51">
      <w:pPr>
        <w:pStyle w:val="Heading2"/>
        <w:jc w:val="left"/>
        <w:rPr>
          <w:rFonts w:ascii="Arial" w:hAnsi="Arial" w:cs="Arial"/>
          <w:i/>
          <w:iCs/>
          <w:color w:val="000000"/>
          <w:sz w:val="24"/>
          <w:szCs w:val="24"/>
          <w:u w:val="single"/>
        </w:rPr>
      </w:pPr>
      <w:r w:rsidRPr="001C0F51">
        <w:rPr>
          <w:rFonts w:ascii="Arial" w:hAnsi="Arial" w:cs="Arial"/>
          <w:i/>
          <w:iCs/>
          <w:color w:val="000000"/>
          <w:sz w:val="24"/>
          <w:szCs w:val="24"/>
          <w:u w:val="single"/>
        </w:rPr>
        <w:t>1. Trajanje akcije</w:t>
      </w:r>
    </w:p>
    <w:p w14:paraId="07C0F5F9"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Promocijska akcija poteka od</w:t>
      </w:r>
      <w:r w:rsidRPr="001C0F51">
        <w:rPr>
          <w:rStyle w:val="apple-converted-space"/>
          <w:rFonts w:ascii="Arial" w:hAnsi="Arial" w:cs="Arial"/>
          <w:color w:val="000000"/>
        </w:rPr>
        <w:t> </w:t>
      </w:r>
      <w:r w:rsidRPr="001C0F51">
        <w:rPr>
          <w:rStyle w:val="Strong"/>
          <w:rFonts w:ascii="Arial" w:hAnsi="Arial" w:cs="Arial"/>
          <w:color w:val="000000"/>
        </w:rPr>
        <w:t>1. 6. 2026 do 30. 6. 2026</w:t>
      </w:r>
      <w:r w:rsidRPr="001C0F51">
        <w:rPr>
          <w:rFonts w:ascii="Arial" w:hAnsi="Arial" w:cs="Arial"/>
          <w:color w:val="000000"/>
        </w:rPr>
        <w:t>.</w:t>
      </w:r>
    </w:p>
    <w:p w14:paraId="10A90503"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V akciji sodelujejo nakupi, opravljeni v navedenem obdobju. Za dan nakupa šteje datum, naveden na računu.</w:t>
      </w:r>
    </w:p>
    <w:p w14:paraId="3F31F65E"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Prijavo v akcijo je potrebno oddati najpozneje do</w:t>
      </w:r>
      <w:r w:rsidRPr="001C0F51">
        <w:rPr>
          <w:rStyle w:val="apple-converted-space"/>
          <w:rFonts w:ascii="Arial" w:hAnsi="Arial" w:cs="Arial"/>
          <w:color w:val="000000"/>
        </w:rPr>
        <w:t> </w:t>
      </w:r>
      <w:r w:rsidRPr="001C0F51">
        <w:rPr>
          <w:rStyle w:val="Strong"/>
          <w:rFonts w:ascii="Arial" w:hAnsi="Arial" w:cs="Arial"/>
          <w:color w:val="000000"/>
        </w:rPr>
        <w:t>7. 7. 2026</w:t>
      </w:r>
      <w:r w:rsidRPr="001C0F51">
        <w:rPr>
          <w:rStyle w:val="apple-converted-space"/>
          <w:rFonts w:ascii="Arial" w:hAnsi="Arial" w:cs="Arial"/>
          <w:color w:val="000000"/>
        </w:rPr>
        <w:t> </w:t>
      </w:r>
      <w:r w:rsidRPr="001C0F51">
        <w:rPr>
          <w:rFonts w:ascii="Arial" w:hAnsi="Arial" w:cs="Arial"/>
          <w:color w:val="000000"/>
        </w:rPr>
        <w:t>prek digitalnega obrazca, ki je dostopen s skeniranjem QR kode na prodajnem mestu.</w:t>
      </w:r>
    </w:p>
    <w:p w14:paraId="7AC5496A" w14:textId="56986F41" w:rsidR="00DC684D" w:rsidRPr="001C0F51" w:rsidRDefault="00DC684D" w:rsidP="001C0F51">
      <w:pPr>
        <w:jc w:val="left"/>
        <w:rPr>
          <w:rFonts w:ascii="Arial" w:hAnsi="Arial" w:cs="Arial"/>
          <w:szCs w:val="24"/>
        </w:rPr>
      </w:pPr>
    </w:p>
    <w:p w14:paraId="7D9E5C78" w14:textId="77777777" w:rsidR="00DC684D" w:rsidRPr="001C0F51" w:rsidRDefault="00DC684D" w:rsidP="001C0F51">
      <w:pPr>
        <w:pStyle w:val="Heading2"/>
        <w:jc w:val="left"/>
        <w:rPr>
          <w:rFonts w:ascii="Arial" w:hAnsi="Arial" w:cs="Arial"/>
          <w:i/>
          <w:iCs/>
          <w:color w:val="000000"/>
          <w:sz w:val="24"/>
          <w:szCs w:val="24"/>
          <w:u w:val="single"/>
        </w:rPr>
      </w:pPr>
      <w:r w:rsidRPr="001C0F51">
        <w:rPr>
          <w:rFonts w:ascii="Arial" w:hAnsi="Arial" w:cs="Arial"/>
          <w:i/>
          <w:iCs/>
          <w:color w:val="000000"/>
          <w:sz w:val="24"/>
          <w:szCs w:val="24"/>
          <w:u w:val="single"/>
        </w:rPr>
        <w:t>2. Kdo lahko sodeluje</w:t>
      </w:r>
    </w:p>
    <w:p w14:paraId="3F4E5643"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V akciji lahko sodelujejo fizične osebe s stalnim ali začasnim prebivališčem v Sloveniji, ki so starejše od 18 let.</w:t>
      </w:r>
    </w:p>
    <w:p w14:paraId="3B502D1E"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Pogoj za sodelovanje je, da kupec:</w:t>
      </w:r>
    </w:p>
    <w:p w14:paraId="0DDFBD81" w14:textId="77777777" w:rsidR="00DC684D" w:rsidRPr="001C0F51" w:rsidRDefault="00DC684D" w:rsidP="001C0F51">
      <w:pPr>
        <w:numPr>
          <w:ilvl w:val="0"/>
          <w:numId w:val="3"/>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v času trajanja akcije v poslovalnici Bags&amp;More ali Office&amp;More kupi Desigual artikel,</w:t>
      </w:r>
    </w:p>
    <w:p w14:paraId="5B75BD07" w14:textId="77777777" w:rsidR="00DC684D" w:rsidRPr="001C0F51" w:rsidRDefault="00DC684D" w:rsidP="001C0F51">
      <w:pPr>
        <w:numPr>
          <w:ilvl w:val="0"/>
          <w:numId w:val="3"/>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pravilno in pravočasno izpolni digitalni obrazec za sodelovanje,</w:t>
      </w:r>
    </w:p>
    <w:p w14:paraId="4EE1941A" w14:textId="77777777" w:rsidR="00DC684D" w:rsidRPr="001C0F51" w:rsidRDefault="00DC684D" w:rsidP="001C0F51">
      <w:pPr>
        <w:numPr>
          <w:ilvl w:val="0"/>
          <w:numId w:val="3"/>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priloži čitljivo fotografijo ali sken računa,</w:t>
      </w:r>
    </w:p>
    <w:p w14:paraId="3EFB8C20" w14:textId="77777777" w:rsidR="00DC684D" w:rsidRPr="001C0F51" w:rsidRDefault="00DC684D" w:rsidP="001C0F51">
      <w:pPr>
        <w:numPr>
          <w:ilvl w:val="0"/>
          <w:numId w:val="3"/>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navede pravilne osebne podatke in podatke za nakazilo,</w:t>
      </w:r>
    </w:p>
    <w:p w14:paraId="533B89EE" w14:textId="2428C3C8" w:rsidR="00DC684D" w:rsidRPr="001C0F51" w:rsidRDefault="00DC684D" w:rsidP="001C0F51">
      <w:pPr>
        <w:numPr>
          <w:ilvl w:val="0"/>
          <w:numId w:val="3"/>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sprejme pravila in pogoje sodelovanja.</w:t>
      </w:r>
    </w:p>
    <w:p w14:paraId="2E27554A" w14:textId="30F0E25C" w:rsidR="00DC684D" w:rsidRPr="001C0F51" w:rsidRDefault="00DC684D" w:rsidP="001C0F51">
      <w:pPr>
        <w:jc w:val="left"/>
        <w:rPr>
          <w:rFonts w:ascii="Arial" w:hAnsi="Arial" w:cs="Arial"/>
          <w:szCs w:val="24"/>
        </w:rPr>
      </w:pPr>
    </w:p>
    <w:p w14:paraId="35FFCBF4" w14:textId="77777777" w:rsidR="00DC684D" w:rsidRPr="001C0F51" w:rsidRDefault="00DC684D" w:rsidP="001C0F51">
      <w:pPr>
        <w:pStyle w:val="Heading2"/>
        <w:jc w:val="left"/>
        <w:rPr>
          <w:rFonts w:ascii="Arial" w:hAnsi="Arial" w:cs="Arial"/>
          <w:i/>
          <w:iCs/>
          <w:color w:val="000000"/>
          <w:sz w:val="24"/>
          <w:szCs w:val="24"/>
          <w:u w:val="single"/>
        </w:rPr>
      </w:pPr>
      <w:r w:rsidRPr="001C0F51">
        <w:rPr>
          <w:rFonts w:ascii="Arial" w:hAnsi="Arial" w:cs="Arial"/>
          <w:i/>
          <w:iCs/>
          <w:color w:val="000000"/>
          <w:sz w:val="24"/>
          <w:szCs w:val="24"/>
          <w:u w:val="single"/>
        </w:rPr>
        <w:t>3. Akcijski izdelki</w:t>
      </w:r>
    </w:p>
    <w:p w14:paraId="314021D7" w14:textId="4B7699F7" w:rsidR="00DC684D" w:rsidRPr="001C0F51" w:rsidRDefault="00DC684D" w:rsidP="001C0F51">
      <w:pPr>
        <w:pStyle w:val="NormalWeb"/>
        <w:rPr>
          <w:rFonts w:ascii="Arial" w:hAnsi="Arial" w:cs="Arial"/>
          <w:color w:val="000000"/>
        </w:rPr>
      </w:pPr>
      <w:r w:rsidRPr="001C0F51">
        <w:rPr>
          <w:rFonts w:ascii="Arial" w:hAnsi="Arial" w:cs="Arial"/>
          <w:color w:val="000000"/>
        </w:rPr>
        <w:t>V akciji sodelujejo kupljeni artikli blagovne znamke</w:t>
      </w:r>
      <w:r w:rsidRPr="001C0F51">
        <w:rPr>
          <w:rStyle w:val="apple-converted-space"/>
          <w:rFonts w:ascii="Arial" w:hAnsi="Arial" w:cs="Arial"/>
          <w:color w:val="000000"/>
        </w:rPr>
        <w:t> </w:t>
      </w:r>
      <w:r w:rsidRPr="001C0F51">
        <w:rPr>
          <w:rStyle w:val="Strong"/>
          <w:rFonts w:ascii="Arial" w:hAnsi="Arial" w:cs="Arial"/>
          <w:color w:val="000000"/>
        </w:rPr>
        <w:t>Desigual</w:t>
      </w:r>
      <w:r w:rsidRPr="001C0F51">
        <w:rPr>
          <w:rFonts w:ascii="Arial" w:hAnsi="Arial" w:cs="Arial"/>
          <w:color w:val="000000"/>
        </w:rPr>
        <w:t>, kupljeni v poslovalnicah</w:t>
      </w:r>
      <w:r w:rsidRPr="001C0F51">
        <w:rPr>
          <w:rStyle w:val="apple-converted-space"/>
          <w:rFonts w:ascii="Arial" w:hAnsi="Arial" w:cs="Arial"/>
          <w:color w:val="000000"/>
        </w:rPr>
        <w:t> </w:t>
      </w:r>
      <w:r w:rsidRPr="001C0F51">
        <w:rPr>
          <w:rStyle w:val="Strong"/>
          <w:rFonts w:ascii="Arial" w:hAnsi="Arial" w:cs="Arial"/>
          <w:color w:val="000000"/>
        </w:rPr>
        <w:t>Bags&amp;More</w:t>
      </w:r>
      <w:r w:rsidRPr="001C0F51">
        <w:rPr>
          <w:rStyle w:val="apple-converted-space"/>
          <w:rFonts w:ascii="Arial" w:hAnsi="Arial" w:cs="Arial"/>
          <w:color w:val="000000"/>
        </w:rPr>
        <w:t> </w:t>
      </w:r>
      <w:r w:rsidRPr="001C0F51">
        <w:rPr>
          <w:rFonts w:ascii="Arial" w:hAnsi="Arial" w:cs="Arial"/>
          <w:color w:val="000000"/>
        </w:rPr>
        <w:t>ali</w:t>
      </w:r>
      <w:r w:rsidRPr="001C0F51">
        <w:rPr>
          <w:rStyle w:val="apple-converted-space"/>
          <w:rFonts w:ascii="Arial" w:hAnsi="Arial" w:cs="Arial"/>
          <w:color w:val="000000"/>
        </w:rPr>
        <w:t> </w:t>
      </w:r>
      <w:r w:rsidRPr="001C0F51">
        <w:rPr>
          <w:rStyle w:val="Strong"/>
          <w:rFonts w:ascii="Arial" w:hAnsi="Arial" w:cs="Arial"/>
          <w:color w:val="000000"/>
        </w:rPr>
        <w:t>Office&amp;More</w:t>
      </w:r>
      <w:r w:rsidRPr="001C0F51">
        <w:rPr>
          <w:rStyle w:val="apple-converted-space"/>
          <w:rFonts w:ascii="Arial" w:hAnsi="Arial" w:cs="Arial"/>
          <w:color w:val="000000"/>
        </w:rPr>
        <w:t> </w:t>
      </w:r>
      <w:r w:rsidRPr="001C0F51">
        <w:rPr>
          <w:rFonts w:ascii="Arial" w:hAnsi="Arial" w:cs="Arial"/>
          <w:color w:val="000000"/>
        </w:rPr>
        <w:t>v času trajanja akcije.</w:t>
      </w:r>
    </w:p>
    <w:p w14:paraId="045EF28D"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V akcijo so vključeni samo izdelki, ki so na računu jasno razvidni kot Desigual artikel.</w:t>
      </w:r>
    </w:p>
    <w:p w14:paraId="5970413A" w14:textId="24C9D353" w:rsidR="00DC684D" w:rsidRPr="001C0F51" w:rsidRDefault="00DC684D" w:rsidP="001C0F51">
      <w:pPr>
        <w:pStyle w:val="NormalWeb"/>
        <w:rPr>
          <w:rFonts w:ascii="Arial" w:hAnsi="Arial" w:cs="Arial"/>
          <w:color w:val="000000"/>
        </w:rPr>
      </w:pPr>
      <w:r w:rsidRPr="001C0F51">
        <w:rPr>
          <w:rFonts w:ascii="Arial" w:hAnsi="Arial" w:cs="Arial"/>
          <w:color w:val="000000"/>
        </w:rPr>
        <w:t>Organizator si pridržuje pravico, da iz akcije izključi izdelke, pri katerih iz računa ali druge dokumentacije ni mogoče jasno ugotoviti, da gre za Desigual artikel.</w:t>
      </w:r>
    </w:p>
    <w:p w14:paraId="5FE6C4D8" w14:textId="77777777" w:rsidR="001C0F51" w:rsidRDefault="001C0F51" w:rsidP="001C0F51">
      <w:pPr>
        <w:pStyle w:val="Heading2"/>
        <w:jc w:val="left"/>
        <w:rPr>
          <w:rFonts w:ascii="Arial" w:hAnsi="Arial" w:cs="Arial"/>
          <w:i/>
          <w:iCs/>
          <w:color w:val="000000"/>
          <w:sz w:val="24"/>
          <w:szCs w:val="24"/>
          <w:u w:val="single"/>
        </w:rPr>
      </w:pPr>
    </w:p>
    <w:p w14:paraId="7730D97A" w14:textId="42AC1D24" w:rsidR="00DC684D" w:rsidRPr="001C0F51" w:rsidRDefault="00DC684D" w:rsidP="001C0F51">
      <w:pPr>
        <w:pStyle w:val="Heading2"/>
        <w:jc w:val="left"/>
        <w:rPr>
          <w:rFonts w:ascii="Arial" w:hAnsi="Arial" w:cs="Arial"/>
          <w:i/>
          <w:iCs/>
          <w:color w:val="000000"/>
          <w:sz w:val="24"/>
          <w:szCs w:val="24"/>
          <w:u w:val="single"/>
        </w:rPr>
      </w:pPr>
      <w:r w:rsidRPr="001C0F51">
        <w:rPr>
          <w:rFonts w:ascii="Arial" w:hAnsi="Arial" w:cs="Arial"/>
          <w:i/>
          <w:iCs/>
          <w:color w:val="000000"/>
          <w:sz w:val="24"/>
          <w:szCs w:val="24"/>
          <w:u w:val="single"/>
        </w:rPr>
        <w:t>4. Način sodelovanja</w:t>
      </w:r>
    </w:p>
    <w:p w14:paraId="2814076C"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Kupec za sodelovanje v akciji:</w:t>
      </w:r>
    </w:p>
    <w:p w14:paraId="236D7581" w14:textId="77777777" w:rsidR="00DC684D" w:rsidRPr="001C0F51" w:rsidRDefault="00DC684D" w:rsidP="001C0F51">
      <w:pPr>
        <w:numPr>
          <w:ilvl w:val="0"/>
          <w:numId w:val="4"/>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V obdobju od</w:t>
      </w:r>
      <w:r w:rsidRPr="001C0F51">
        <w:rPr>
          <w:rStyle w:val="apple-converted-space"/>
          <w:rFonts w:ascii="Arial" w:hAnsi="Arial" w:cs="Arial"/>
          <w:color w:val="000000"/>
          <w:szCs w:val="24"/>
        </w:rPr>
        <w:t> </w:t>
      </w:r>
      <w:r w:rsidRPr="001C0F51">
        <w:rPr>
          <w:rStyle w:val="Strong"/>
          <w:rFonts w:ascii="Arial" w:hAnsi="Arial" w:cs="Arial"/>
          <w:color w:val="000000"/>
          <w:szCs w:val="24"/>
        </w:rPr>
        <w:t>1. 6. do 30. 6. 2026</w:t>
      </w:r>
      <w:r w:rsidRPr="001C0F51">
        <w:rPr>
          <w:rStyle w:val="apple-converted-space"/>
          <w:rFonts w:ascii="Arial" w:hAnsi="Arial" w:cs="Arial"/>
          <w:color w:val="000000"/>
          <w:szCs w:val="24"/>
        </w:rPr>
        <w:t> </w:t>
      </w:r>
      <w:r w:rsidRPr="001C0F51">
        <w:rPr>
          <w:rFonts w:ascii="Arial" w:hAnsi="Arial" w:cs="Arial"/>
          <w:color w:val="000000"/>
          <w:szCs w:val="24"/>
        </w:rPr>
        <w:t>v poslovalnici Bags&amp;More ali Office&amp;More kupi Desigual artikel.</w:t>
      </w:r>
    </w:p>
    <w:p w14:paraId="3941A357" w14:textId="77777777" w:rsidR="00DC684D" w:rsidRPr="001C0F51" w:rsidRDefault="00DC684D" w:rsidP="001C0F51">
      <w:pPr>
        <w:numPr>
          <w:ilvl w:val="0"/>
          <w:numId w:val="4"/>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Na prodajnem mestu poskenira QR kodo za sodelovanje v akciji.</w:t>
      </w:r>
    </w:p>
    <w:p w14:paraId="26241367" w14:textId="77777777" w:rsidR="00DC684D" w:rsidRPr="001C0F51" w:rsidRDefault="00DC684D" w:rsidP="001C0F51">
      <w:pPr>
        <w:numPr>
          <w:ilvl w:val="0"/>
          <w:numId w:val="4"/>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Izpolni digitalni obrazec.</w:t>
      </w:r>
    </w:p>
    <w:p w14:paraId="5109253E" w14:textId="77777777" w:rsidR="00DC684D" w:rsidRPr="001C0F51" w:rsidRDefault="00DC684D" w:rsidP="001C0F51">
      <w:pPr>
        <w:numPr>
          <w:ilvl w:val="0"/>
          <w:numId w:val="4"/>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Naloži fotografijo ali sken računa.</w:t>
      </w:r>
    </w:p>
    <w:p w14:paraId="66E698A8" w14:textId="77777777" w:rsidR="00DC684D" w:rsidRPr="001C0F51" w:rsidRDefault="00DC684D" w:rsidP="001C0F51">
      <w:pPr>
        <w:numPr>
          <w:ilvl w:val="0"/>
          <w:numId w:val="4"/>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Odda prijavo najpozneje do</w:t>
      </w:r>
      <w:r w:rsidRPr="001C0F51">
        <w:rPr>
          <w:rStyle w:val="apple-converted-space"/>
          <w:rFonts w:ascii="Arial" w:hAnsi="Arial" w:cs="Arial"/>
          <w:color w:val="000000"/>
          <w:szCs w:val="24"/>
        </w:rPr>
        <w:t> </w:t>
      </w:r>
      <w:r w:rsidRPr="001C0F51">
        <w:rPr>
          <w:rStyle w:val="Strong"/>
          <w:rFonts w:ascii="Arial" w:hAnsi="Arial" w:cs="Arial"/>
          <w:color w:val="000000"/>
          <w:szCs w:val="24"/>
        </w:rPr>
        <w:t>7. 7. 2026</w:t>
      </w:r>
      <w:r w:rsidRPr="001C0F51">
        <w:rPr>
          <w:rFonts w:ascii="Arial" w:hAnsi="Arial" w:cs="Arial"/>
          <w:color w:val="000000"/>
          <w:szCs w:val="24"/>
        </w:rPr>
        <w:t>.</w:t>
      </w:r>
    </w:p>
    <w:p w14:paraId="12A2AF16" w14:textId="449D5267" w:rsidR="00DC684D" w:rsidRPr="006E35F8" w:rsidRDefault="00DC684D" w:rsidP="006E35F8">
      <w:pPr>
        <w:pStyle w:val="NormalWeb"/>
        <w:rPr>
          <w:rFonts w:ascii="Arial" w:hAnsi="Arial" w:cs="Arial"/>
          <w:color w:val="000000"/>
        </w:rPr>
      </w:pPr>
      <w:r w:rsidRPr="001C0F51">
        <w:rPr>
          <w:rFonts w:ascii="Arial" w:hAnsi="Arial" w:cs="Arial"/>
          <w:color w:val="000000"/>
        </w:rPr>
        <w:t>Vsak veljaven račun omogoča eno prijavo v akcijo. Če je na enem računu kupljenih več Desigual artiklov, se za namen povračila upošteva vrednost enega Desigual artikla oziroma vrednost Desigual artiklov, kot je določeno v teh pravilih.</w:t>
      </w:r>
    </w:p>
    <w:p w14:paraId="0CC244BA" w14:textId="77777777" w:rsidR="006E35F8" w:rsidRPr="006E35F8" w:rsidRDefault="006E35F8" w:rsidP="006E35F8">
      <w:pPr>
        <w:jc w:val="left"/>
        <w:rPr>
          <w:rFonts w:ascii="Arial" w:hAnsi="Arial" w:cs="Arial"/>
          <w:szCs w:val="24"/>
        </w:rPr>
      </w:pPr>
      <w:r w:rsidRPr="006E35F8">
        <w:rPr>
          <w:rFonts w:ascii="Arial" w:hAnsi="Arial" w:cs="Arial"/>
          <w:szCs w:val="24"/>
        </w:rPr>
        <w:t>Poleg cashback akcije lahko udeleženci sodelujejo tudi v kreativnem natečaju »Moj najbolj Desigual trenutek«.</w:t>
      </w:r>
    </w:p>
    <w:p w14:paraId="56ABD915" w14:textId="77777777" w:rsidR="006E35F8" w:rsidRDefault="006E35F8" w:rsidP="006E35F8">
      <w:pPr>
        <w:jc w:val="left"/>
        <w:rPr>
          <w:rFonts w:ascii="Arial" w:hAnsi="Arial" w:cs="Arial"/>
          <w:szCs w:val="24"/>
        </w:rPr>
      </w:pPr>
    </w:p>
    <w:p w14:paraId="29767EC2" w14:textId="2833F9A1" w:rsidR="006E35F8" w:rsidRDefault="006E35F8" w:rsidP="006E35F8">
      <w:pPr>
        <w:jc w:val="left"/>
        <w:rPr>
          <w:rFonts w:ascii="Arial" w:hAnsi="Arial" w:cs="Arial"/>
          <w:szCs w:val="24"/>
        </w:rPr>
      </w:pPr>
      <w:r w:rsidRPr="006E35F8">
        <w:rPr>
          <w:rFonts w:ascii="Arial" w:hAnsi="Arial" w:cs="Arial"/>
          <w:szCs w:val="24"/>
        </w:rPr>
        <w:t>Za sodelovanje mora udeleženec na e-naslov</w:t>
      </w:r>
      <w:r>
        <w:rPr>
          <w:rFonts w:ascii="Arial" w:hAnsi="Arial" w:cs="Arial"/>
          <w:szCs w:val="24"/>
        </w:rPr>
        <w:t>:</w:t>
      </w:r>
      <w:r w:rsidRPr="006E35F8">
        <w:rPr>
          <w:rFonts w:ascii="Arial" w:hAnsi="Arial" w:cs="Arial"/>
          <w:szCs w:val="24"/>
        </w:rPr>
        <w:t xml:space="preserve"> info@acron-trgovina.si poslati svojo zgodbo na temo:</w:t>
      </w:r>
      <w:r>
        <w:rPr>
          <w:rFonts w:ascii="Arial" w:hAnsi="Arial" w:cs="Arial"/>
          <w:szCs w:val="24"/>
        </w:rPr>
        <w:t xml:space="preserve"> </w:t>
      </w:r>
      <w:r w:rsidRPr="006E35F8">
        <w:rPr>
          <w:rFonts w:ascii="Arial" w:hAnsi="Arial" w:cs="Arial"/>
          <w:szCs w:val="24"/>
        </w:rPr>
        <w:t xml:space="preserve">»Opiši trenutek, ko si bila najbolj ‘Desigual’ </w:t>
      </w:r>
      <w:r w:rsidR="00E1692D">
        <w:rPr>
          <w:rFonts w:ascii="Arial" w:hAnsi="Arial" w:cs="Arial"/>
          <w:szCs w:val="24"/>
        </w:rPr>
        <w:t xml:space="preserve">- </w:t>
      </w:r>
      <w:r w:rsidRPr="006E35F8">
        <w:rPr>
          <w:rFonts w:ascii="Arial" w:hAnsi="Arial" w:cs="Arial"/>
          <w:szCs w:val="24"/>
        </w:rPr>
        <w:t>drugačna, pogumna, barvita ali čisto svoja.«</w:t>
      </w:r>
    </w:p>
    <w:p w14:paraId="31A628D7" w14:textId="77777777" w:rsidR="006E35F8" w:rsidRPr="006E35F8" w:rsidRDefault="006E35F8" w:rsidP="006E35F8">
      <w:pPr>
        <w:jc w:val="left"/>
        <w:rPr>
          <w:rFonts w:ascii="Arial" w:hAnsi="Arial" w:cs="Arial"/>
          <w:szCs w:val="24"/>
        </w:rPr>
      </w:pPr>
    </w:p>
    <w:p w14:paraId="78927785" w14:textId="41E9B3AA" w:rsidR="006E35F8" w:rsidRDefault="006E35F8" w:rsidP="006E35F8">
      <w:pPr>
        <w:jc w:val="left"/>
        <w:rPr>
          <w:rFonts w:ascii="Arial" w:hAnsi="Arial" w:cs="Arial"/>
          <w:szCs w:val="24"/>
        </w:rPr>
      </w:pPr>
      <w:r w:rsidRPr="006E35F8">
        <w:rPr>
          <w:rFonts w:ascii="Arial" w:hAnsi="Arial" w:cs="Arial"/>
          <w:szCs w:val="24"/>
        </w:rPr>
        <w:t>Zgodba mora biti avtorska, napisana v slovenskem jeziku in mora vsebovati najmanj 1.500 znakov s presledki. Vsak udeleženec lahko v natečaju sodeluje z največ eno zgodbo.</w:t>
      </w:r>
    </w:p>
    <w:p w14:paraId="25AFBD27" w14:textId="77777777" w:rsidR="006E35F8" w:rsidRDefault="006E35F8" w:rsidP="006E35F8">
      <w:pPr>
        <w:jc w:val="left"/>
        <w:rPr>
          <w:rFonts w:ascii="Arial" w:hAnsi="Arial" w:cs="Arial"/>
          <w:szCs w:val="24"/>
        </w:rPr>
      </w:pPr>
    </w:p>
    <w:p w14:paraId="0FB9CE0C" w14:textId="5713D25F" w:rsidR="006E35F8" w:rsidRDefault="006E35F8" w:rsidP="006E35F8">
      <w:pPr>
        <w:jc w:val="left"/>
        <w:rPr>
          <w:rFonts w:ascii="Arial" w:hAnsi="Arial" w:cs="Arial"/>
          <w:szCs w:val="24"/>
        </w:rPr>
      </w:pPr>
      <w:r w:rsidRPr="006E35F8">
        <w:rPr>
          <w:rFonts w:ascii="Arial" w:hAnsi="Arial" w:cs="Arial"/>
          <w:szCs w:val="24"/>
        </w:rPr>
        <w:t>S sodelovanjem v natečaju udeleženec potrjuje, da je poslana zgodba njegovo avtorsko delo, in organizatorju dovoljuje, da zgodbo oziroma njen del uporabi za namen objave rezultatov natečaja in promocije akcije na spletnih straneh, družbenih omrežjih ter drugih komunikacijskih kanalih organizatorja, pri čemer se lahko navede ime udeleženca.</w:t>
      </w:r>
    </w:p>
    <w:p w14:paraId="71903710" w14:textId="77777777" w:rsidR="006E35F8" w:rsidRPr="001C0F51" w:rsidRDefault="006E35F8" w:rsidP="006E35F8">
      <w:pPr>
        <w:jc w:val="left"/>
        <w:rPr>
          <w:rFonts w:ascii="Arial" w:hAnsi="Arial" w:cs="Arial"/>
          <w:szCs w:val="24"/>
        </w:rPr>
      </w:pPr>
    </w:p>
    <w:p w14:paraId="06239758" w14:textId="77777777" w:rsidR="00DC684D" w:rsidRPr="001C0F51" w:rsidRDefault="00DC684D" w:rsidP="001C0F51">
      <w:pPr>
        <w:pStyle w:val="Heading2"/>
        <w:jc w:val="left"/>
        <w:rPr>
          <w:rFonts w:ascii="Arial" w:hAnsi="Arial" w:cs="Arial"/>
          <w:i/>
          <w:iCs/>
          <w:color w:val="000000"/>
          <w:sz w:val="24"/>
          <w:szCs w:val="24"/>
          <w:u w:val="single"/>
        </w:rPr>
      </w:pPr>
      <w:r w:rsidRPr="001C0F51">
        <w:rPr>
          <w:rFonts w:ascii="Arial" w:hAnsi="Arial" w:cs="Arial"/>
          <w:i/>
          <w:iCs/>
          <w:color w:val="000000"/>
          <w:sz w:val="24"/>
          <w:szCs w:val="24"/>
          <w:u w:val="single"/>
        </w:rPr>
        <w:t>5. Nagrada oziroma vračilo kupnine</w:t>
      </w:r>
    </w:p>
    <w:p w14:paraId="1E71AEDD"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Organizator bo med vsemi pravilno oddanimi in veljavnimi prijavami izžrebal</w:t>
      </w:r>
      <w:r w:rsidRPr="001C0F51">
        <w:rPr>
          <w:rStyle w:val="apple-converted-space"/>
          <w:rFonts w:ascii="Arial" w:hAnsi="Arial" w:cs="Arial"/>
          <w:color w:val="000000"/>
        </w:rPr>
        <w:t> </w:t>
      </w:r>
      <w:r w:rsidRPr="001C0F51">
        <w:rPr>
          <w:rStyle w:val="Strong"/>
          <w:rFonts w:ascii="Arial" w:hAnsi="Arial" w:cs="Arial"/>
          <w:color w:val="000000"/>
        </w:rPr>
        <w:t>10 kupcev</w:t>
      </w:r>
      <w:r w:rsidRPr="001C0F51">
        <w:rPr>
          <w:rFonts w:ascii="Arial" w:hAnsi="Arial" w:cs="Arial"/>
          <w:color w:val="000000"/>
        </w:rPr>
        <w:t>, ki jim bo v celoti povrnjena kupnina za kupljeni Desigual artikel.</w:t>
      </w:r>
    </w:p>
    <w:p w14:paraId="0A4E07FD"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Povrne se znesek, ki je za Desigual artikel naveden na računu, po morebitnih že obračunanih popustih.</w:t>
      </w:r>
    </w:p>
    <w:p w14:paraId="6E95351F"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Primer: če je redna cena izdelka 89,99 €, kupec pa ga je kupil z znižanjem za 69,99 €, se povrne dejansko plačani znesek, torej 69,99 €.</w:t>
      </w:r>
    </w:p>
    <w:p w14:paraId="6CD51202" w14:textId="4520BEF4" w:rsidR="006E35F8" w:rsidRDefault="00DC684D" w:rsidP="001C0F51">
      <w:pPr>
        <w:pStyle w:val="NormalWeb"/>
        <w:rPr>
          <w:rFonts w:ascii="Arial" w:hAnsi="Arial" w:cs="Arial"/>
          <w:color w:val="000000"/>
        </w:rPr>
      </w:pPr>
      <w:r w:rsidRPr="001C0F51">
        <w:rPr>
          <w:rFonts w:ascii="Arial" w:hAnsi="Arial" w:cs="Arial"/>
          <w:color w:val="000000"/>
        </w:rPr>
        <w:t xml:space="preserve">Povračilo kupnine ni izplačljivo v gotovini na prodajnem mestu in se izvede izključno z nakazilom na bančni račun, ki ga nagrajenec pošlje organizatojo po obvestilu žreba. </w:t>
      </w:r>
    </w:p>
    <w:p w14:paraId="77007B21" w14:textId="7F61AE55" w:rsidR="00E1692D" w:rsidRDefault="006E35F8" w:rsidP="00E1692D">
      <w:pPr>
        <w:pStyle w:val="NormalWeb"/>
        <w:rPr>
          <w:rFonts w:ascii="Arial" w:hAnsi="Arial" w:cs="Arial"/>
          <w:color w:val="000000"/>
        </w:rPr>
      </w:pPr>
      <w:r>
        <w:rPr>
          <w:rFonts w:ascii="Arial" w:hAnsi="Arial" w:cs="Arial"/>
          <w:color w:val="000000"/>
        </w:rPr>
        <w:lastRenderedPageBreak/>
        <w:t>V primeru</w:t>
      </w:r>
      <w:r w:rsidR="00E1692D">
        <w:rPr>
          <w:rFonts w:ascii="Arial" w:hAnsi="Arial" w:cs="Arial"/>
          <w:color w:val="000000"/>
        </w:rPr>
        <w:t xml:space="preserve"> žreba n</w:t>
      </w:r>
      <w:r w:rsidR="00E1692D" w:rsidRPr="00E1692D">
        <w:rPr>
          <w:rFonts w:ascii="Arial" w:hAnsi="Arial" w:cs="Arial"/>
          <w:color w:val="000000"/>
        </w:rPr>
        <w:t>agrajenec kreativnega natečaja »Moj najbolj Desigual trenutek«,</w:t>
      </w:r>
      <w:r w:rsidR="00E1692D">
        <w:rPr>
          <w:rFonts w:ascii="Arial" w:hAnsi="Arial" w:cs="Arial"/>
          <w:color w:val="000000"/>
        </w:rPr>
        <w:t xml:space="preserve"> nagrajenec </w:t>
      </w:r>
      <w:r w:rsidR="00E1692D" w:rsidRPr="00E1692D">
        <w:rPr>
          <w:rFonts w:ascii="Arial" w:hAnsi="Arial" w:cs="Arial"/>
          <w:color w:val="000000"/>
        </w:rPr>
        <w:t>prejme Desigual torbico.</w:t>
      </w:r>
    </w:p>
    <w:p w14:paraId="2153C6EF" w14:textId="1D57A3B7" w:rsidR="00B61EB9" w:rsidRPr="00E1692D" w:rsidRDefault="00B61EB9" w:rsidP="00E1692D">
      <w:pPr>
        <w:pStyle w:val="NormalWeb"/>
        <w:rPr>
          <w:rFonts w:ascii="Arial" w:hAnsi="Arial" w:cs="Arial"/>
          <w:color w:val="000000"/>
        </w:rPr>
      </w:pPr>
      <w:r w:rsidRPr="00B61EB9">
        <w:rPr>
          <w:rFonts w:ascii="Arial" w:hAnsi="Arial" w:cs="Arial"/>
          <w:color w:val="000000"/>
        </w:rPr>
        <w:t>Organizator si pridržuje pravico, da zgodbe, ki so žaljive, neprimerne, kopirane, prekratke ali niso povezane s temo natečaja, izloči iz sodelovanja.</w:t>
      </w:r>
    </w:p>
    <w:p w14:paraId="68808A43" w14:textId="77777777" w:rsidR="00E1692D" w:rsidRPr="00E1692D" w:rsidRDefault="00E1692D" w:rsidP="00E1692D">
      <w:pPr>
        <w:pStyle w:val="NormalWeb"/>
        <w:rPr>
          <w:rFonts w:ascii="Arial" w:hAnsi="Arial" w:cs="Arial"/>
          <w:color w:val="000000"/>
        </w:rPr>
      </w:pPr>
      <w:r w:rsidRPr="00E1692D">
        <w:rPr>
          <w:rFonts w:ascii="Arial" w:hAnsi="Arial" w:cs="Arial"/>
          <w:color w:val="000000"/>
        </w:rPr>
        <w:t>Nagrada ni izplačljiva v denarju in je ni mogoče zamenjati za drugo nagrado ali dobropis. Organizator si pridržuje pravico, da v primeru nedobavljivosti izbrane torbice nagrajencu zagotovi drugo primerljivo Desigual torbico po lastni presoji.</w:t>
      </w:r>
    </w:p>
    <w:p w14:paraId="04DB869A" w14:textId="26450E20" w:rsidR="006E35F8" w:rsidRPr="001C0F51" w:rsidRDefault="00E1692D" w:rsidP="00E1692D">
      <w:pPr>
        <w:pStyle w:val="NormalWeb"/>
        <w:rPr>
          <w:rFonts w:ascii="Arial" w:hAnsi="Arial" w:cs="Arial"/>
          <w:color w:val="000000"/>
        </w:rPr>
      </w:pPr>
      <w:r w:rsidRPr="00E1692D">
        <w:rPr>
          <w:rFonts w:ascii="Arial" w:hAnsi="Arial" w:cs="Arial"/>
          <w:color w:val="000000"/>
        </w:rPr>
        <w:t>Nagrajenec bo o prejemu nagrade obveščen prek e-poštnega naslova ali telefonske številke, ki ju bo navedel ob prijavi na natečaj. Način prevzema oziroma dostave nagrade bo dogovorjen neposredno z nagrajencem.</w:t>
      </w:r>
    </w:p>
    <w:p w14:paraId="1361AB05" w14:textId="3C376BF9" w:rsidR="00DC684D" w:rsidRPr="001C0F51" w:rsidRDefault="00DC684D" w:rsidP="001C0F51">
      <w:pPr>
        <w:jc w:val="left"/>
        <w:rPr>
          <w:rFonts w:ascii="Arial" w:hAnsi="Arial" w:cs="Arial"/>
          <w:szCs w:val="24"/>
        </w:rPr>
      </w:pPr>
    </w:p>
    <w:p w14:paraId="24EAA015" w14:textId="77777777" w:rsidR="00DC684D" w:rsidRPr="001C0F51" w:rsidRDefault="00DC684D" w:rsidP="001C0F51">
      <w:pPr>
        <w:pStyle w:val="Heading2"/>
        <w:jc w:val="left"/>
        <w:rPr>
          <w:rFonts w:ascii="Arial" w:hAnsi="Arial" w:cs="Arial"/>
          <w:i/>
          <w:iCs/>
          <w:color w:val="000000"/>
          <w:sz w:val="24"/>
          <w:szCs w:val="24"/>
          <w:u w:val="single"/>
        </w:rPr>
      </w:pPr>
      <w:r w:rsidRPr="001C0F51">
        <w:rPr>
          <w:rFonts w:ascii="Arial" w:hAnsi="Arial" w:cs="Arial"/>
          <w:i/>
          <w:iCs/>
          <w:color w:val="000000"/>
          <w:sz w:val="24"/>
          <w:szCs w:val="24"/>
          <w:u w:val="single"/>
        </w:rPr>
        <w:t>6. Žreb</w:t>
      </w:r>
    </w:p>
    <w:p w14:paraId="580C011F" w14:textId="443A36CA" w:rsidR="00DC684D" w:rsidRPr="001C0F51" w:rsidRDefault="00DC684D" w:rsidP="001C0F51">
      <w:pPr>
        <w:pStyle w:val="NormalWeb"/>
        <w:rPr>
          <w:rFonts w:ascii="Arial" w:hAnsi="Arial" w:cs="Arial"/>
          <w:color w:val="000000"/>
        </w:rPr>
      </w:pPr>
      <w:r w:rsidRPr="001C0F51">
        <w:rPr>
          <w:rFonts w:ascii="Arial" w:hAnsi="Arial" w:cs="Arial"/>
          <w:color w:val="000000"/>
        </w:rPr>
        <w:t>Žreb bo izveden po zaključku akcije, predvidoma najpozneje do</w:t>
      </w:r>
      <w:r w:rsidRPr="001C0F51">
        <w:rPr>
          <w:rStyle w:val="apple-converted-space"/>
          <w:rFonts w:ascii="Arial" w:hAnsi="Arial" w:cs="Arial"/>
          <w:color w:val="000000"/>
        </w:rPr>
        <w:t> </w:t>
      </w:r>
      <w:r w:rsidRPr="001C0F51">
        <w:rPr>
          <w:rStyle w:val="Strong"/>
          <w:rFonts w:ascii="Arial" w:hAnsi="Arial" w:cs="Arial"/>
          <w:color w:val="000000"/>
        </w:rPr>
        <w:t>24. 7. 2026</w:t>
      </w:r>
      <w:r w:rsidRPr="001C0F51">
        <w:rPr>
          <w:rFonts w:ascii="Arial" w:hAnsi="Arial" w:cs="Arial"/>
          <w:color w:val="000000"/>
        </w:rPr>
        <w:t>.</w:t>
      </w:r>
    </w:p>
    <w:p w14:paraId="5F93E4A4"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V žrebu sodelujejo vse pravočasno oddane, popolne in veljavne prijave, ki izpolnjujejo pogoje teh pravil.</w:t>
      </w:r>
    </w:p>
    <w:p w14:paraId="47B75460"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Izžrebani kupci bodo o rezultatu obveščeni prek e-poštnega naslova ali telefonske številke, ki so ju navedli ob prijavi.</w:t>
      </w:r>
    </w:p>
    <w:p w14:paraId="5F2CB6D2"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Če izžrebani kupec v roku, ki ga določi organizator, ne posreduje manjkajočih podatkov ali se ne odzove na obvestilo, si organizator pridržuje pravico, da izžreba nadomestnega prejemnika vračila kupnine.</w:t>
      </w:r>
    </w:p>
    <w:p w14:paraId="516E8F39" w14:textId="53A4F163" w:rsidR="00DC684D" w:rsidRPr="001C0F51" w:rsidRDefault="00DC684D" w:rsidP="001C0F51">
      <w:pPr>
        <w:jc w:val="left"/>
        <w:rPr>
          <w:rFonts w:ascii="Arial" w:hAnsi="Arial" w:cs="Arial"/>
          <w:szCs w:val="24"/>
        </w:rPr>
      </w:pPr>
    </w:p>
    <w:p w14:paraId="19795DFE" w14:textId="77777777" w:rsidR="00DC684D" w:rsidRPr="001C0F51" w:rsidRDefault="00DC684D" w:rsidP="001C0F51">
      <w:pPr>
        <w:pStyle w:val="Heading2"/>
        <w:jc w:val="left"/>
        <w:rPr>
          <w:rFonts w:ascii="Arial" w:hAnsi="Arial" w:cs="Arial"/>
          <w:i/>
          <w:iCs/>
          <w:color w:val="000000"/>
          <w:sz w:val="24"/>
          <w:szCs w:val="24"/>
          <w:u w:val="single"/>
        </w:rPr>
      </w:pPr>
      <w:r w:rsidRPr="001C0F51">
        <w:rPr>
          <w:rFonts w:ascii="Arial" w:hAnsi="Arial" w:cs="Arial"/>
          <w:i/>
          <w:iCs/>
          <w:color w:val="000000"/>
          <w:sz w:val="24"/>
          <w:szCs w:val="24"/>
          <w:u w:val="single"/>
        </w:rPr>
        <w:t>7. Izplačilo vračila kupnine</w:t>
      </w:r>
    </w:p>
    <w:p w14:paraId="60179C68"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Vračilo kupnine bo izplačano na bančni račun izžrebanega kupca predvidoma v roku</w:t>
      </w:r>
      <w:r w:rsidRPr="001C0F51">
        <w:rPr>
          <w:rStyle w:val="apple-converted-space"/>
          <w:rFonts w:ascii="Arial" w:hAnsi="Arial" w:cs="Arial"/>
          <w:color w:val="000000"/>
        </w:rPr>
        <w:t> </w:t>
      </w:r>
      <w:r w:rsidRPr="001C0F51">
        <w:rPr>
          <w:rStyle w:val="Strong"/>
          <w:rFonts w:ascii="Arial" w:hAnsi="Arial" w:cs="Arial"/>
          <w:color w:val="000000"/>
        </w:rPr>
        <w:t>30 dni od potrditve vseh podatkov</w:t>
      </w:r>
      <w:r w:rsidRPr="001C0F51">
        <w:rPr>
          <w:rFonts w:ascii="Arial" w:hAnsi="Arial" w:cs="Arial"/>
          <w:color w:val="000000"/>
        </w:rPr>
        <w:t>.</w:t>
      </w:r>
    </w:p>
    <w:p w14:paraId="04D83866" w14:textId="4D468099" w:rsidR="00DC684D" w:rsidRPr="001C0F51" w:rsidRDefault="00DC684D" w:rsidP="001C0F51">
      <w:pPr>
        <w:pStyle w:val="NormalWeb"/>
        <w:rPr>
          <w:rFonts w:ascii="Arial" w:hAnsi="Arial" w:cs="Arial"/>
          <w:color w:val="000000"/>
        </w:rPr>
      </w:pPr>
      <w:r w:rsidRPr="001C0F51">
        <w:rPr>
          <w:rFonts w:ascii="Arial" w:hAnsi="Arial" w:cs="Arial"/>
          <w:color w:val="000000"/>
        </w:rPr>
        <w:t xml:space="preserve">Za izplačilo mora kupec navesti </w:t>
      </w:r>
      <w:r w:rsidR="001C0F51" w:rsidRPr="001C0F51">
        <w:rPr>
          <w:rFonts w:ascii="Arial" w:hAnsi="Arial" w:cs="Arial"/>
          <w:color w:val="000000"/>
        </w:rPr>
        <w:t xml:space="preserve">davčno številko, </w:t>
      </w:r>
      <w:r w:rsidRPr="001C0F51">
        <w:rPr>
          <w:rFonts w:ascii="Arial" w:hAnsi="Arial" w:cs="Arial"/>
          <w:color w:val="000000"/>
        </w:rPr>
        <w:t>pravilen IBAN in podatke imetnika računa.</w:t>
      </w:r>
    </w:p>
    <w:p w14:paraId="75F842C5"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Organizator ne odgovarja za napačno izvedeno nakazilo, če je kupec v obrazec vnesel napačne ali nepopolne podatke.</w:t>
      </w:r>
    </w:p>
    <w:p w14:paraId="502675BA" w14:textId="79CD43C5" w:rsidR="00DC684D" w:rsidRPr="001C0F51" w:rsidRDefault="00DC684D" w:rsidP="001C0F51">
      <w:pPr>
        <w:jc w:val="left"/>
        <w:rPr>
          <w:rFonts w:ascii="Arial" w:hAnsi="Arial" w:cs="Arial"/>
          <w:szCs w:val="24"/>
        </w:rPr>
      </w:pPr>
    </w:p>
    <w:p w14:paraId="6E7F4BA4" w14:textId="77777777" w:rsidR="00DC684D" w:rsidRPr="001C0F51" w:rsidRDefault="00DC684D" w:rsidP="001C0F51">
      <w:pPr>
        <w:pStyle w:val="Heading2"/>
        <w:jc w:val="left"/>
        <w:rPr>
          <w:rFonts w:ascii="Arial" w:hAnsi="Arial" w:cs="Arial"/>
          <w:i/>
          <w:iCs/>
          <w:color w:val="000000"/>
          <w:sz w:val="24"/>
          <w:szCs w:val="24"/>
          <w:u w:val="single"/>
        </w:rPr>
      </w:pPr>
      <w:r w:rsidRPr="001C0F51">
        <w:rPr>
          <w:rFonts w:ascii="Arial" w:hAnsi="Arial" w:cs="Arial"/>
          <w:i/>
          <w:iCs/>
          <w:color w:val="000000"/>
          <w:sz w:val="24"/>
          <w:szCs w:val="24"/>
          <w:u w:val="single"/>
        </w:rPr>
        <w:t>8. Dokazilo o nakupu</w:t>
      </w:r>
    </w:p>
    <w:p w14:paraId="2485C213"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Kupec mora ob prijavi priložiti čitljivo fotografijo ali sken računa, iz katerega so razvidni:</w:t>
      </w:r>
    </w:p>
    <w:p w14:paraId="3A73112B" w14:textId="77777777" w:rsidR="00DC684D" w:rsidRPr="001C0F51" w:rsidRDefault="00DC684D" w:rsidP="001C0F51">
      <w:pPr>
        <w:numPr>
          <w:ilvl w:val="0"/>
          <w:numId w:val="5"/>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datum nakupa,</w:t>
      </w:r>
    </w:p>
    <w:p w14:paraId="6B667649" w14:textId="77777777" w:rsidR="00DC684D" w:rsidRPr="001C0F51" w:rsidRDefault="00DC684D" w:rsidP="001C0F51">
      <w:pPr>
        <w:numPr>
          <w:ilvl w:val="0"/>
          <w:numId w:val="5"/>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lastRenderedPageBreak/>
        <w:t>prodajno mesto,</w:t>
      </w:r>
    </w:p>
    <w:p w14:paraId="54D4BC4A" w14:textId="77777777" w:rsidR="00DC684D" w:rsidRPr="001C0F51" w:rsidRDefault="00DC684D" w:rsidP="001C0F51">
      <w:pPr>
        <w:numPr>
          <w:ilvl w:val="0"/>
          <w:numId w:val="5"/>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kupljeni Desigual artikel,</w:t>
      </w:r>
    </w:p>
    <w:p w14:paraId="004840C6" w14:textId="77777777" w:rsidR="00DC684D" w:rsidRPr="001C0F51" w:rsidRDefault="00DC684D" w:rsidP="001C0F51">
      <w:pPr>
        <w:numPr>
          <w:ilvl w:val="0"/>
          <w:numId w:val="5"/>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znesek nakupa,</w:t>
      </w:r>
    </w:p>
    <w:p w14:paraId="6EE98FE5" w14:textId="77777777" w:rsidR="00DC684D" w:rsidRPr="001C0F51" w:rsidRDefault="00DC684D" w:rsidP="001C0F51">
      <w:pPr>
        <w:numPr>
          <w:ilvl w:val="0"/>
          <w:numId w:val="5"/>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številka računa.</w:t>
      </w:r>
    </w:p>
    <w:p w14:paraId="1142253A"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Kupec mora originalni račun hraniti do zaključka akcije oziroma do izplačila vračila kupnine.</w:t>
      </w:r>
    </w:p>
    <w:p w14:paraId="319AEC7A"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Organizator si pridržuje pravico, da od kupca zahteva dodatno dokazilo o nakupu ali vpogled v originalni račun.</w:t>
      </w:r>
    </w:p>
    <w:p w14:paraId="1F6EC5F6" w14:textId="24C0409B" w:rsidR="00DC684D" w:rsidRPr="001C0F51" w:rsidRDefault="00DC684D" w:rsidP="001C0F51">
      <w:pPr>
        <w:jc w:val="left"/>
        <w:rPr>
          <w:rFonts w:ascii="Arial" w:hAnsi="Arial" w:cs="Arial"/>
          <w:szCs w:val="24"/>
        </w:rPr>
      </w:pPr>
    </w:p>
    <w:p w14:paraId="77AD2656" w14:textId="77777777" w:rsidR="00DC684D" w:rsidRPr="001C0F51" w:rsidRDefault="00DC684D" w:rsidP="001C0F51">
      <w:pPr>
        <w:pStyle w:val="Heading2"/>
        <w:jc w:val="left"/>
        <w:rPr>
          <w:rFonts w:ascii="Arial" w:hAnsi="Arial" w:cs="Arial"/>
          <w:i/>
          <w:iCs/>
          <w:color w:val="000000"/>
          <w:sz w:val="24"/>
          <w:szCs w:val="24"/>
          <w:u w:val="single"/>
        </w:rPr>
      </w:pPr>
      <w:r w:rsidRPr="001C0F51">
        <w:rPr>
          <w:rFonts w:ascii="Arial" w:hAnsi="Arial" w:cs="Arial"/>
          <w:i/>
          <w:iCs/>
          <w:color w:val="000000"/>
          <w:sz w:val="24"/>
          <w:szCs w:val="24"/>
          <w:u w:val="single"/>
        </w:rPr>
        <w:t>9. Vračilo ali menjava izdelka</w:t>
      </w:r>
    </w:p>
    <w:p w14:paraId="48A4A561"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Kupec ni upravičen do sodelovanja v akciji oziroma do vračila kupnine, če kupljeni Desigual artikel vrne.</w:t>
      </w:r>
    </w:p>
    <w:p w14:paraId="6F6968E8"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Če je kupnina že povrnjena, kupec pa naknadno vrne izdelek, je dolžan organizatorju vrniti prejeti znesek.</w:t>
      </w:r>
    </w:p>
    <w:p w14:paraId="39EA70FC"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V primeru menjave izdelka si organizator pridržuje pravico, da preveri, ali novi izdelek še vedno izpolnjuje pogoje akcije.</w:t>
      </w:r>
    </w:p>
    <w:p w14:paraId="71FD522E" w14:textId="7E7B37AC" w:rsidR="00DC684D" w:rsidRPr="001C0F51" w:rsidRDefault="00DC684D" w:rsidP="001C0F51">
      <w:pPr>
        <w:jc w:val="left"/>
        <w:rPr>
          <w:rFonts w:ascii="Arial" w:hAnsi="Arial" w:cs="Arial"/>
          <w:szCs w:val="24"/>
        </w:rPr>
      </w:pPr>
    </w:p>
    <w:p w14:paraId="1E46985D" w14:textId="77777777" w:rsidR="00DC684D" w:rsidRPr="001C0F51" w:rsidRDefault="00DC684D" w:rsidP="001C0F51">
      <w:pPr>
        <w:pStyle w:val="Heading2"/>
        <w:jc w:val="left"/>
        <w:rPr>
          <w:rFonts w:ascii="Arial" w:hAnsi="Arial" w:cs="Arial"/>
          <w:i/>
          <w:iCs/>
          <w:color w:val="000000"/>
          <w:sz w:val="24"/>
          <w:szCs w:val="24"/>
          <w:u w:val="single"/>
        </w:rPr>
      </w:pPr>
      <w:r w:rsidRPr="001C0F51">
        <w:rPr>
          <w:rFonts w:ascii="Arial" w:hAnsi="Arial" w:cs="Arial"/>
          <w:i/>
          <w:iCs/>
          <w:color w:val="000000"/>
          <w:sz w:val="24"/>
          <w:szCs w:val="24"/>
          <w:u w:val="single"/>
        </w:rPr>
        <w:t>10. Neveljavne prijave</w:t>
      </w:r>
    </w:p>
    <w:p w14:paraId="154FDF9C"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Organizator si pridržuje pravico, da zavrne prijavo, če:</w:t>
      </w:r>
    </w:p>
    <w:p w14:paraId="34422383" w14:textId="77777777" w:rsidR="00DC684D" w:rsidRPr="001C0F51" w:rsidRDefault="00DC684D" w:rsidP="001C0F51">
      <w:pPr>
        <w:numPr>
          <w:ilvl w:val="0"/>
          <w:numId w:val="6"/>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prijava ni oddana pravočasno,</w:t>
      </w:r>
    </w:p>
    <w:p w14:paraId="68592923" w14:textId="77777777" w:rsidR="00DC684D" w:rsidRPr="001C0F51" w:rsidRDefault="00DC684D" w:rsidP="001C0F51">
      <w:pPr>
        <w:numPr>
          <w:ilvl w:val="0"/>
          <w:numId w:val="6"/>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račun ni priložen ali ni čitljiv,</w:t>
      </w:r>
    </w:p>
    <w:p w14:paraId="3F8C07AB" w14:textId="77777777" w:rsidR="00DC684D" w:rsidRPr="001C0F51" w:rsidRDefault="00DC684D" w:rsidP="001C0F51">
      <w:pPr>
        <w:numPr>
          <w:ilvl w:val="0"/>
          <w:numId w:val="6"/>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iz računa ni razviden nakup Desigual artikla,</w:t>
      </w:r>
    </w:p>
    <w:p w14:paraId="7A0F10CC" w14:textId="77777777" w:rsidR="00DC684D" w:rsidRPr="001C0F51" w:rsidRDefault="00DC684D" w:rsidP="001C0F51">
      <w:pPr>
        <w:numPr>
          <w:ilvl w:val="0"/>
          <w:numId w:val="6"/>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nakup ni bil opravljen v poslovalnici Bags&amp;More ali Office&amp;More,</w:t>
      </w:r>
    </w:p>
    <w:p w14:paraId="2F044E9B" w14:textId="77777777" w:rsidR="00DC684D" w:rsidRPr="001C0F51" w:rsidRDefault="00DC684D" w:rsidP="001C0F51">
      <w:pPr>
        <w:numPr>
          <w:ilvl w:val="0"/>
          <w:numId w:val="6"/>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so podatki napačni, nepopolni ali neresnični,</w:t>
      </w:r>
    </w:p>
    <w:p w14:paraId="53486ABF" w14:textId="77777777" w:rsidR="00DC684D" w:rsidRPr="001C0F51" w:rsidRDefault="00DC684D" w:rsidP="001C0F51">
      <w:pPr>
        <w:numPr>
          <w:ilvl w:val="0"/>
          <w:numId w:val="6"/>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je isti račun uporabljen večkrat,</w:t>
      </w:r>
    </w:p>
    <w:p w14:paraId="1C340472" w14:textId="77777777" w:rsidR="00DC684D" w:rsidRPr="001C0F51" w:rsidRDefault="00DC684D" w:rsidP="001C0F51">
      <w:pPr>
        <w:numPr>
          <w:ilvl w:val="0"/>
          <w:numId w:val="6"/>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obstaja sum zlorabe akcije.</w:t>
      </w:r>
    </w:p>
    <w:p w14:paraId="129B41D7" w14:textId="5813B89F" w:rsidR="00DC684D" w:rsidRPr="001C0F51" w:rsidRDefault="00DC684D" w:rsidP="001C0F51">
      <w:pPr>
        <w:jc w:val="left"/>
        <w:rPr>
          <w:rFonts w:ascii="Arial" w:hAnsi="Arial" w:cs="Arial"/>
          <w:szCs w:val="24"/>
        </w:rPr>
      </w:pPr>
    </w:p>
    <w:p w14:paraId="69397FF6" w14:textId="77777777" w:rsidR="00DC684D" w:rsidRPr="001C0F51" w:rsidRDefault="00DC684D" w:rsidP="001C0F51">
      <w:pPr>
        <w:pStyle w:val="Heading2"/>
        <w:jc w:val="left"/>
        <w:rPr>
          <w:rFonts w:ascii="Arial" w:hAnsi="Arial" w:cs="Arial"/>
          <w:i/>
          <w:iCs/>
          <w:color w:val="000000"/>
          <w:sz w:val="24"/>
          <w:szCs w:val="24"/>
          <w:u w:val="single"/>
        </w:rPr>
      </w:pPr>
      <w:r w:rsidRPr="001C0F51">
        <w:rPr>
          <w:rFonts w:ascii="Arial" w:hAnsi="Arial" w:cs="Arial"/>
          <w:i/>
          <w:iCs/>
          <w:color w:val="000000"/>
          <w:sz w:val="24"/>
          <w:szCs w:val="24"/>
          <w:u w:val="single"/>
        </w:rPr>
        <w:t>11. Varstvo osebnih podatkov</w:t>
      </w:r>
    </w:p>
    <w:p w14:paraId="5DEEFCAC"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Organizator bo osebne podatke, pridobljene v okviru akcije, uporabljal izključno za namen izvedbe akcije, preverjanja upravičenosti do sodelovanja, izvedbe žreba in izplačila vračila kupnine.</w:t>
      </w:r>
    </w:p>
    <w:p w14:paraId="34603970"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V okviru akcije se zbirajo naslednji podatki:</w:t>
      </w:r>
    </w:p>
    <w:p w14:paraId="6A884731" w14:textId="77777777" w:rsidR="00DC684D" w:rsidRPr="001C0F51" w:rsidRDefault="00DC684D" w:rsidP="001C0F51">
      <w:pPr>
        <w:numPr>
          <w:ilvl w:val="0"/>
          <w:numId w:val="7"/>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ime in priimek,</w:t>
      </w:r>
    </w:p>
    <w:p w14:paraId="092003E9" w14:textId="77777777" w:rsidR="00DC684D" w:rsidRPr="001C0F51" w:rsidRDefault="00DC684D" w:rsidP="001C0F51">
      <w:pPr>
        <w:numPr>
          <w:ilvl w:val="0"/>
          <w:numId w:val="7"/>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e-poštni naslov,</w:t>
      </w:r>
    </w:p>
    <w:p w14:paraId="2C42C4B5" w14:textId="77777777" w:rsidR="00DC684D" w:rsidRPr="001C0F51" w:rsidRDefault="00DC684D" w:rsidP="001C0F51">
      <w:pPr>
        <w:numPr>
          <w:ilvl w:val="0"/>
          <w:numId w:val="7"/>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lastRenderedPageBreak/>
        <w:t>telefonska številka,</w:t>
      </w:r>
    </w:p>
    <w:p w14:paraId="18811D09" w14:textId="77777777" w:rsidR="00DC684D" w:rsidRPr="001C0F51" w:rsidRDefault="00DC684D" w:rsidP="001C0F51">
      <w:pPr>
        <w:numPr>
          <w:ilvl w:val="0"/>
          <w:numId w:val="7"/>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naslov prebivališča,</w:t>
      </w:r>
    </w:p>
    <w:p w14:paraId="2C43AE79" w14:textId="77777777" w:rsidR="00DC684D" w:rsidRPr="001C0F51" w:rsidRDefault="00DC684D" w:rsidP="001C0F51">
      <w:pPr>
        <w:numPr>
          <w:ilvl w:val="0"/>
          <w:numId w:val="7"/>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številka bančnega računa / IBAN,</w:t>
      </w:r>
    </w:p>
    <w:p w14:paraId="665E834A" w14:textId="29932EF0" w:rsidR="001C0F51" w:rsidRPr="001C0F51" w:rsidRDefault="001C0F51" w:rsidP="001C0F51">
      <w:pPr>
        <w:numPr>
          <w:ilvl w:val="0"/>
          <w:numId w:val="7"/>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davčna številka</w:t>
      </w:r>
    </w:p>
    <w:p w14:paraId="3B892762" w14:textId="77777777" w:rsidR="00DC684D" w:rsidRPr="001C0F51" w:rsidRDefault="00DC684D" w:rsidP="001C0F51">
      <w:pPr>
        <w:numPr>
          <w:ilvl w:val="0"/>
          <w:numId w:val="7"/>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podatki o nakupu,</w:t>
      </w:r>
    </w:p>
    <w:p w14:paraId="17B8A2C3" w14:textId="77777777" w:rsidR="00DC684D" w:rsidRPr="001C0F51" w:rsidRDefault="00DC684D" w:rsidP="001C0F51">
      <w:pPr>
        <w:numPr>
          <w:ilvl w:val="0"/>
          <w:numId w:val="7"/>
        </w:numPr>
        <w:spacing w:before="100" w:beforeAutospacing="1" w:after="100" w:afterAutospacing="1"/>
        <w:jc w:val="left"/>
        <w:rPr>
          <w:rFonts w:ascii="Arial" w:hAnsi="Arial" w:cs="Arial"/>
          <w:color w:val="000000"/>
          <w:szCs w:val="24"/>
        </w:rPr>
      </w:pPr>
      <w:r w:rsidRPr="001C0F51">
        <w:rPr>
          <w:rFonts w:ascii="Arial" w:hAnsi="Arial" w:cs="Arial"/>
          <w:color w:val="000000"/>
          <w:szCs w:val="24"/>
        </w:rPr>
        <w:t>fotografija ali sken računa.</w:t>
      </w:r>
    </w:p>
    <w:p w14:paraId="2148C33F"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Podatki se ne bodo uporabljali za druge namene, razen če kupec za to poda posebno soglasje, na primer za prejemanje novic in ponudb Bags&amp;More oziroma Office&amp;More.</w:t>
      </w:r>
    </w:p>
    <w:p w14:paraId="7F770865"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Osebni podatki bodo hranjeni toliko časa, kolikor je potrebno za izvedbo akcije in izpolnjevanje zakonskih obveznosti organizatorja.</w:t>
      </w:r>
    </w:p>
    <w:p w14:paraId="148A19F5" w14:textId="0E7C7F3D" w:rsidR="00DC684D" w:rsidRPr="001C0F51" w:rsidRDefault="00DC684D" w:rsidP="001C0F51">
      <w:pPr>
        <w:jc w:val="left"/>
        <w:rPr>
          <w:rFonts w:ascii="Arial" w:hAnsi="Arial" w:cs="Arial"/>
          <w:szCs w:val="24"/>
        </w:rPr>
      </w:pPr>
    </w:p>
    <w:p w14:paraId="11128ADF" w14:textId="77777777" w:rsidR="00DC684D" w:rsidRPr="001C0F51" w:rsidRDefault="00DC684D" w:rsidP="001C0F51">
      <w:pPr>
        <w:pStyle w:val="Heading2"/>
        <w:jc w:val="left"/>
        <w:rPr>
          <w:rFonts w:ascii="Arial" w:hAnsi="Arial" w:cs="Arial"/>
          <w:i/>
          <w:iCs/>
          <w:color w:val="000000"/>
          <w:sz w:val="24"/>
          <w:szCs w:val="24"/>
          <w:u w:val="single"/>
        </w:rPr>
      </w:pPr>
      <w:r w:rsidRPr="001C0F51">
        <w:rPr>
          <w:rFonts w:ascii="Arial" w:hAnsi="Arial" w:cs="Arial"/>
          <w:i/>
          <w:iCs/>
          <w:color w:val="000000"/>
          <w:sz w:val="24"/>
          <w:szCs w:val="24"/>
          <w:u w:val="single"/>
        </w:rPr>
        <w:t>12. Splošne določbe</w:t>
      </w:r>
    </w:p>
    <w:p w14:paraId="0F664FB4"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S sodelovanjem v akciji kupec potrjuje, da je seznanjen s temi pravili, jih razume in se z njimi strinja.</w:t>
      </w:r>
    </w:p>
    <w:p w14:paraId="630C52D4"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Organizator si pridržuje pravico do spremembe pravil akcije v primeru tehničnih, organizacijskih, pravnih ali drugih utemeljenih razlogov.</w:t>
      </w:r>
    </w:p>
    <w:p w14:paraId="6AD26FD2"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Morebitne spremembe bodo objavljene na prodajnih mestih Bags&amp;More in Office&amp;More oziroma na spletni strani organizatorja.</w:t>
      </w:r>
    </w:p>
    <w:p w14:paraId="2618BF34" w14:textId="77777777" w:rsidR="00DC684D" w:rsidRPr="001C0F51" w:rsidRDefault="00DC684D" w:rsidP="001C0F51">
      <w:pPr>
        <w:pStyle w:val="NormalWeb"/>
        <w:rPr>
          <w:rFonts w:ascii="Arial" w:hAnsi="Arial" w:cs="Arial"/>
          <w:color w:val="000000"/>
        </w:rPr>
      </w:pPr>
      <w:r w:rsidRPr="001C0F51">
        <w:rPr>
          <w:rFonts w:ascii="Arial" w:hAnsi="Arial" w:cs="Arial"/>
          <w:color w:val="000000"/>
        </w:rPr>
        <w:t>Akcija ni v nobeni povezavi s podjetjem Meta Platforms, Inc., Facebookom ali Instagramom, niti ni s strani teh podjetij sponzorirana, podprta ali organizirana.</w:t>
      </w:r>
    </w:p>
    <w:p w14:paraId="7BF81A16" w14:textId="2F706194" w:rsidR="00A37476" w:rsidRPr="001C0F51" w:rsidRDefault="00DC684D" w:rsidP="001C0F51">
      <w:pPr>
        <w:pStyle w:val="NormalWeb"/>
        <w:rPr>
          <w:rFonts w:ascii="Arial" w:hAnsi="Arial" w:cs="Arial"/>
          <w:color w:val="000000"/>
        </w:rPr>
      </w:pPr>
      <w:r w:rsidRPr="001C0F51">
        <w:rPr>
          <w:rFonts w:ascii="Arial" w:hAnsi="Arial" w:cs="Arial"/>
          <w:color w:val="000000"/>
        </w:rPr>
        <w:t>Za izvedbo akcije in izpolnitev obveznosti iz akcije je odgovoren izključno organizator.</w:t>
      </w:r>
    </w:p>
    <w:sectPr w:rsidR="00A37476" w:rsidRPr="001C0F51" w:rsidSect="0057700A">
      <w:headerReference w:type="default" r:id="rId8"/>
      <w:footerReference w:type="default" r:id="rId9"/>
      <w:headerReference w:type="first" r:id="rId10"/>
      <w:footerReference w:type="first" r:id="rId11"/>
      <w:pgSz w:w="11906" w:h="16838"/>
      <w:pgMar w:top="720" w:right="1287" w:bottom="720" w:left="1287" w:header="1985"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89862" w14:textId="77777777" w:rsidR="008D1CF4" w:rsidRDefault="008D1CF4" w:rsidP="009715FC">
      <w:r>
        <w:separator/>
      </w:r>
    </w:p>
  </w:endnote>
  <w:endnote w:type="continuationSeparator" w:id="0">
    <w:p w14:paraId="3384B780" w14:textId="77777777" w:rsidR="008D1CF4" w:rsidRDefault="008D1CF4" w:rsidP="00971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EE"/>
    <w:family w:val="swiss"/>
    <w:pitch w:val="variable"/>
    <w:sig w:usb0="E4002EFF" w:usb1="C000247B" w:usb2="00000009" w:usb3="00000000" w:csb0="000001FF" w:csb1="00000000"/>
  </w:font>
  <w:font w:name="Montserrat Medium">
    <w:panose1 w:val="00000600000000000000"/>
    <w:charset w:val="4D"/>
    <w:family w:val="auto"/>
    <w:pitch w:val="variable"/>
    <w:sig w:usb0="2000020F" w:usb1="00000003" w:usb2="00000000" w:usb3="00000000" w:csb0="00000197" w:csb1="00000000"/>
  </w:font>
  <w:font w:name="Montserrat Black">
    <w:panose1 w:val="00000A00000000000000"/>
    <w:charset w:val="4D"/>
    <w:family w:val="auto"/>
    <w:pitch w:val="variable"/>
    <w:sig w:usb0="2000020F" w:usb1="00000003" w:usb2="00000000" w:usb3="00000000" w:csb0="00000197"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137499"/>
      <w:docPartObj>
        <w:docPartGallery w:val="Page Numbers (Bottom of Page)"/>
        <w:docPartUnique/>
      </w:docPartObj>
    </w:sdtPr>
    <w:sdtEndPr>
      <w:rPr>
        <w:sz w:val="20"/>
        <w:szCs w:val="18"/>
      </w:rPr>
    </w:sdtEndPr>
    <w:sdtContent>
      <w:p w14:paraId="6A9612C3" w14:textId="77777777" w:rsidR="00C661D8" w:rsidRPr="0021506A" w:rsidRDefault="00C661D8" w:rsidP="00C661D8">
        <w:pPr>
          <w:pStyle w:val="Footer"/>
          <w:jc w:val="center"/>
          <w:rPr>
            <w:sz w:val="20"/>
            <w:szCs w:val="18"/>
          </w:rPr>
        </w:pPr>
        <w:r w:rsidRPr="0021506A">
          <w:rPr>
            <w:sz w:val="20"/>
            <w:szCs w:val="18"/>
          </w:rPr>
          <w:fldChar w:fldCharType="begin"/>
        </w:r>
        <w:r w:rsidRPr="0021506A">
          <w:rPr>
            <w:sz w:val="20"/>
            <w:szCs w:val="18"/>
          </w:rPr>
          <w:instrText>PAGE   \* MERGEFORMAT</w:instrText>
        </w:r>
        <w:r w:rsidRPr="0021506A">
          <w:rPr>
            <w:sz w:val="20"/>
            <w:szCs w:val="18"/>
          </w:rPr>
          <w:fldChar w:fldCharType="separate"/>
        </w:r>
        <w:r>
          <w:rPr>
            <w:sz w:val="20"/>
            <w:szCs w:val="18"/>
          </w:rPr>
          <w:t>1</w:t>
        </w:r>
        <w:r w:rsidRPr="0021506A">
          <w:rPr>
            <w:sz w:val="20"/>
            <w:szCs w:val="18"/>
          </w:rPr>
          <w:fldChar w:fldCharType="end"/>
        </w:r>
      </w:p>
    </w:sdtContent>
  </w:sdt>
  <w:p w14:paraId="1A5AC405" w14:textId="77777777" w:rsidR="00C661D8" w:rsidRPr="00E76974" w:rsidRDefault="00C661D8" w:rsidP="00C661D8">
    <w:pPr>
      <w:pStyle w:val="BodyText"/>
      <w:spacing w:line="14" w:lineRule="auto"/>
      <w:rPr>
        <w:sz w:val="20"/>
      </w:rPr>
    </w:pPr>
    <w:r>
      <w:rPr>
        <w:noProof/>
      </w:rPr>
      <mc:AlternateContent>
        <mc:Choice Requires="wps">
          <w:drawing>
            <wp:anchor distT="0" distB="0" distL="0" distR="0" simplePos="0" relativeHeight="251710464" behindDoc="1" locked="0" layoutInCell="1" allowOverlap="1" wp14:anchorId="0C47095E" wp14:editId="1C3F13DF">
              <wp:simplePos x="0" y="0"/>
              <wp:positionH relativeFrom="page">
                <wp:posOffset>5242299</wp:posOffset>
              </wp:positionH>
              <wp:positionV relativeFrom="page">
                <wp:posOffset>8796687</wp:posOffset>
              </wp:positionV>
              <wp:extent cx="2317750" cy="1895475"/>
              <wp:effectExtent l="0" t="0" r="0" b="0"/>
              <wp:wrapNone/>
              <wp:docPr id="1232970991"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0" cy="1895475"/>
                      </a:xfrm>
                      <a:custGeom>
                        <a:avLst/>
                        <a:gdLst/>
                        <a:ahLst/>
                        <a:cxnLst/>
                        <a:rect l="l" t="t" r="r" b="b"/>
                        <a:pathLst>
                          <a:path w="2317750" h="1895475">
                            <a:moveTo>
                              <a:pt x="1160411" y="0"/>
                            </a:moveTo>
                            <a:lnTo>
                              <a:pt x="1112579" y="967"/>
                            </a:lnTo>
                            <a:lnTo>
                              <a:pt x="1065239" y="3846"/>
                            </a:lnTo>
                            <a:lnTo>
                              <a:pt x="1018429" y="8599"/>
                            </a:lnTo>
                            <a:lnTo>
                              <a:pt x="972185" y="15187"/>
                            </a:lnTo>
                            <a:lnTo>
                              <a:pt x="926546" y="23575"/>
                            </a:lnTo>
                            <a:lnTo>
                              <a:pt x="881548" y="33724"/>
                            </a:lnTo>
                            <a:lnTo>
                              <a:pt x="837230" y="45597"/>
                            </a:lnTo>
                            <a:lnTo>
                              <a:pt x="793628" y="59158"/>
                            </a:lnTo>
                            <a:lnTo>
                              <a:pt x="750780" y="74368"/>
                            </a:lnTo>
                            <a:lnTo>
                              <a:pt x="708723" y="91190"/>
                            </a:lnTo>
                            <a:lnTo>
                              <a:pt x="667494" y="109587"/>
                            </a:lnTo>
                            <a:lnTo>
                              <a:pt x="627130" y="129522"/>
                            </a:lnTo>
                            <a:lnTo>
                              <a:pt x="587670" y="150957"/>
                            </a:lnTo>
                            <a:lnTo>
                              <a:pt x="549151" y="173855"/>
                            </a:lnTo>
                            <a:lnTo>
                              <a:pt x="511608" y="198179"/>
                            </a:lnTo>
                            <a:lnTo>
                              <a:pt x="475081" y="223891"/>
                            </a:lnTo>
                            <a:lnTo>
                              <a:pt x="439607" y="250954"/>
                            </a:lnTo>
                            <a:lnTo>
                              <a:pt x="405222" y="279331"/>
                            </a:lnTo>
                            <a:lnTo>
                              <a:pt x="371964" y="308983"/>
                            </a:lnTo>
                            <a:lnTo>
                              <a:pt x="339870" y="339875"/>
                            </a:lnTo>
                            <a:lnTo>
                              <a:pt x="308978" y="371969"/>
                            </a:lnTo>
                            <a:lnTo>
                              <a:pt x="279325" y="405227"/>
                            </a:lnTo>
                            <a:lnTo>
                              <a:pt x="250949" y="439612"/>
                            </a:lnTo>
                            <a:lnTo>
                              <a:pt x="223886" y="475086"/>
                            </a:lnTo>
                            <a:lnTo>
                              <a:pt x="198174" y="511613"/>
                            </a:lnTo>
                            <a:lnTo>
                              <a:pt x="173850" y="549155"/>
                            </a:lnTo>
                            <a:lnTo>
                              <a:pt x="150952" y="587674"/>
                            </a:lnTo>
                            <a:lnTo>
                              <a:pt x="129518" y="627134"/>
                            </a:lnTo>
                            <a:lnTo>
                              <a:pt x="109583" y="667497"/>
                            </a:lnTo>
                            <a:lnTo>
                              <a:pt x="91186" y="708726"/>
                            </a:lnTo>
                            <a:lnTo>
                              <a:pt x="74364" y="750782"/>
                            </a:lnTo>
                            <a:lnTo>
                              <a:pt x="59155" y="793630"/>
                            </a:lnTo>
                            <a:lnTo>
                              <a:pt x="45595" y="837232"/>
                            </a:lnTo>
                            <a:lnTo>
                              <a:pt x="33722" y="881550"/>
                            </a:lnTo>
                            <a:lnTo>
                              <a:pt x="23573" y="926547"/>
                            </a:lnTo>
                            <a:lnTo>
                              <a:pt x="15186" y="972186"/>
                            </a:lnTo>
                            <a:lnTo>
                              <a:pt x="8598" y="1018429"/>
                            </a:lnTo>
                            <a:lnTo>
                              <a:pt x="3846" y="1065239"/>
                            </a:lnTo>
                            <a:lnTo>
                              <a:pt x="970" y="1112493"/>
                            </a:lnTo>
                            <a:lnTo>
                              <a:pt x="0" y="1160322"/>
                            </a:lnTo>
                            <a:lnTo>
                              <a:pt x="1181" y="1213257"/>
                            </a:lnTo>
                            <a:lnTo>
                              <a:pt x="4685" y="1265408"/>
                            </a:lnTo>
                            <a:lnTo>
                              <a:pt x="10464" y="1316904"/>
                            </a:lnTo>
                            <a:lnTo>
                              <a:pt x="18465" y="1367694"/>
                            </a:lnTo>
                            <a:lnTo>
                              <a:pt x="28639" y="1417730"/>
                            </a:lnTo>
                            <a:lnTo>
                              <a:pt x="40935" y="1466960"/>
                            </a:lnTo>
                            <a:lnTo>
                              <a:pt x="55304" y="1515334"/>
                            </a:lnTo>
                            <a:lnTo>
                              <a:pt x="71694" y="1562803"/>
                            </a:lnTo>
                            <a:lnTo>
                              <a:pt x="90056" y="1609316"/>
                            </a:lnTo>
                            <a:lnTo>
                              <a:pt x="110338" y="1654823"/>
                            </a:lnTo>
                            <a:lnTo>
                              <a:pt x="132492" y="1699275"/>
                            </a:lnTo>
                            <a:lnTo>
                              <a:pt x="156465" y="1742621"/>
                            </a:lnTo>
                            <a:lnTo>
                              <a:pt x="182209" y="1784811"/>
                            </a:lnTo>
                            <a:lnTo>
                              <a:pt x="209673" y="1825795"/>
                            </a:lnTo>
                            <a:lnTo>
                              <a:pt x="238805" y="1865523"/>
                            </a:lnTo>
                            <a:lnTo>
                              <a:pt x="262650" y="1895316"/>
                            </a:lnTo>
                            <a:lnTo>
                              <a:pt x="2058172" y="1895316"/>
                            </a:lnTo>
                            <a:lnTo>
                              <a:pt x="2082019" y="1865521"/>
                            </a:lnTo>
                            <a:lnTo>
                              <a:pt x="2111154" y="1825789"/>
                            </a:lnTo>
                            <a:lnTo>
                              <a:pt x="2138619" y="1784801"/>
                            </a:lnTo>
                            <a:lnTo>
                              <a:pt x="2164364" y="1742607"/>
                            </a:lnTo>
                            <a:lnTo>
                              <a:pt x="2188339" y="1699257"/>
                            </a:lnTo>
                            <a:lnTo>
                              <a:pt x="2210493" y="1654800"/>
                            </a:lnTo>
                            <a:lnTo>
                              <a:pt x="2220257" y="1632889"/>
                            </a:lnTo>
                            <a:lnTo>
                              <a:pt x="183362" y="1632889"/>
                            </a:lnTo>
                            <a:lnTo>
                              <a:pt x="723912" y="412254"/>
                            </a:lnTo>
                            <a:lnTo>
                              <a:pt x="2047291" y="412254"/>
                            </a:lnTo>
                            <a:lnTo>
                              <a:pt x="2041460" y="405191"/>
                            </a:lnTo>
                            <a:lnTo>
                              <a:pt x="2011807" y="371936"/>
                            </a:lnTo>
                            <a:lnTo>
                              <a:pt x="1980916" y="339845"/>
                            </a:lnTo>
                            <a:lnTo>
                              <a:pt x="1948823" y="308956"/>
                            </a:lnTo>
                            <a:lnTo>
                              <a:pt x="1915565" y="279305"/>
                            </a:lnTo>
                            <a:lnTo>
                              <a:pt x="1881181" y="250931"/>
                            </a:lnTo>
                            <a:lnTo>
                              <a:pt x="1845707" y="223871"/>
                            </a:lnTo>
                            <a:lnTo>
                              <a:pt x="1809182" y="198161"/>
                            </a:lnTo>
                            <a:lnTo>
                              <a:pt x="1771641" y="173839"/>
                            </a:lnTo>
                            <a:lnTo>
                              <a:pt x="1733122" y="150943"/>
                            </a:lnTo>
                            <a:lnTo>
                              <a:pt x="1693664" y="129510"/>
                            </a:lnTo>
                            <a:lnTo>
                              <a:pt x="1653303" y="109577"/>
                            </a:lnTo>
                            <a:lnTo>
                              <a:pt x="1612075" y="91182"/>
                            </a:lnTo>
                            <a:lnTo>
                              <a:pt x="1570020" y="74361"/>
                            </a:lnTo>
                            <a:lnTo>
                              <a:pt x="1527174" y="59152"/>
                            </a:lnTo>
                            <a:lnTo>
                              <a:pt x="1483574" y="45593"/>
                            </a:lnTo>
                            <a:lnTo>
                              <a:pt x="1439258" y="33721"/>
                            </a:lnTo>
                            <a:lnTo>
                              <a:pt x="1394263" y="23573"/>
                            </a:lnTo>
                            <a:lnTo>
                              <a:pt x="1348626" y="15186"/>
                            </a:lnTo>
                            <a:lnTo>
                              <a:pt x="1302385" y="8598"/>
                            </a:lnTo>
                            <a:lnTo>
                              <a:pt x="1255577" y="3846"/>
                            </a:lnTo>
                            <a:lnTo>
                              <a:pt x="1208239" y="967"/>
                            </a:lnTo>
                            <a:lnTo>
                              <a:pt x="1160411" y="0"/>
                            </a:lnTo>
                            <a:close/>
                          </a:path>
                          <a:path w="2317750" h="1895475">
                            <a:moveTo>
                              <a:pt x="896569" y="750531"/>
                            </a:moveTo>
                            <a:lnTo>
                              <a:pt x="739609" y="1141145"/>
                            </a:lnTo>
                            <a:lnTo>
                              <a:pt x="739863" y="1141145"/>
                            </a:lnTo>
                            <a:lnTo>
                              <a:pt x="652678" y="1359115"/>
                            </a:lnTo>
                            <a:lnTo>
                              <a:pt x="890955" y="1359115"/>
                            </a:lnTo>
                            <a:lnTo>
                              <a:pt x="890955" y="1632889"/>
                            </a:lnTo>
                            <a:lnTo>
                              <a:pt x="1250543" y="1632889"/>
                            </a:lnTo>
                            <a:lnTo>
                              <a:pt x="896569" y="750531"/>
                            </a:lnTo>
                            <a:close/>
                          </a:path>
                          <a:path w="2317750" h="1895475">
                            <a:moveTo>
                              <a:pt x="1294193" y="412254"/>
                            </a:moveTo>
                            <a:lnTo>
                              <a:pt x="1063967" y="412254"/>
                            </a:lnTo>
                            <a:lnTo>
                              <a:pt x="1602790" y="1632889"/>
                            </a:lnTo>
                            <a:lnTo>
                              <a:pt x="1785213" y="1632889"/>
                            </a:lnTo>
                            <a:lnTo>
                              <a:pt x="1294193" y="412254"/>
                            </a:lnTo>
                            <a:close/>
                          </a:path>
                          <a:path w="2317750" h="1895475">
                            <a:moveTo>
                              <a:pt x="2047291" y="412254"/>
                            </a:moveTo>
                            <a:lnTo>
                              <a:pt x="1598650" y="412254"/>
                            </a:lnTo>
                            <a:lnTo>
                              <a:pt x="2137448" y="1632889"/>
                            </a:lnTo>
                            <a:lnTo>
                              <a:pt x="2220257" y="1632889"/>
                            </a:lnTo>
                            <a:lnTo>
                              <a:pt x="2230776" y="1609287"/>
                            </a:lnTo>
                            <a:lnTo>
                              <a:pt x="2249138" y="1562768"/>
                            </a:lnTo>
                            <a:lnTo>
                              <a:pt x="2265528" y="1515293"/>
                            </a:lnTo>
                            <a:lnTo>
                              <a:pt x="2279896" y="1466912"/>
                            </a:lnTo>
                            <a:lnTo>
                              <a:pt x="2292192" y="1417676"/>
                            </a:lnTo>
                            <a:lnTo>
                              <a:pt x="2302365" y="1367634"/>
                            </a:lnTo>
                            <a:lnTo>
                              <a:pt x="2310365" y="1316836"/>
                            </a:lnTo>
                            <a:lnTo>
                              <a:pt x="2316141" y="1265333"/>
                            </a:lnTo>
                            <a:lnTo>
                              <a:pt x="2317705" y="1242047"/>
                            </a:lnTo>
                            <a:lnTo>
                              <a:pt x="2317705" y="1077225"/>
                            </a:lnTo>
                            <a:lnTo>
                              <a:pt x="2312212" y="1018349"/>
                            </a:lnTo>
                            <a:lnTo>
                              <a:pt x="2305621" y="972109"/>
                            </a:lnTo>
                            <a:lnTo>
                              <a:pt x="2297231" y="926473"/>
                            </a:lnTo>
                            <a:lnTo>
                              <a:pt x="2287079" y="881479"/>
                            </a:lnTo>
                            <a:lnTo>
                              <a:pt x="2275204" y="837164"/>
                            </a:lnTo>
                            <a:lnTo>
                              <a:pt x="2261641" y="793565"/>
                            </a:lnTo>
                            <a:lnTo>
                              <a:pt x="2246354" y="750531"/>
                            </a:lnTo>
                            <a:lnTo>
                              <a:pt x="2229606" y="708667"/>
                            </a:lnTo>
                            <a:lnTo>
                              <a:pt x="2211208" y="667441"/>
                            </a:lnTo>
                            <a:lnTo>
                              <a:pt x="2191272" y="627081"/>
                            </a:lnTo>
                            <a:lnTo>
                              <a:pt x="2169836" y="587624"/>
                            </a:lnTo>
                            <a:lnTo>
                              <a:pt x="2146937" y="549108"/>
                            </a:lnTo>
                            <a:lnTo>
                              <a:pt x="2122612" y="511569"/>
                            </a:lnTo>
                            <a:lnTo>
                              <a:pt x="2096900" y="475045"/>
                            </a:lnTo>
                            <a:lnTo>
                              <a:pt x="2069837" y="439573"/>
                            </a:lnTo>
                            <a:lnTo>
                              <a:pt x="2047291" y="412254"/>
                            </a:lnTo>
                            <a:close/>
                          </a:path>
                        </a:pathLst>
                      </a:custGeom>
                      <a:solidFill>
                        <a:srgbClr val="231F20">
                          <a:alpha val="9999"/>
                        </a:srgbClr>
                      </a:solidFill>
                    </wps:spPr>
                    <wps:bodyPr wrap="square" lIns="0" tIns="0" rIns="0" bIns="0" rtlCol="0">
                      <a:prstTxWarp prst="textNoShape">
                        <a:avLst/>
                      </a:prstTxWarp>
                      <a:noAutofit/>
                    </wps:bodyPr>
                  </wps:wsp>
                </a:graphicData>
              </a:graphic>
            </wp:anchor>
          </w:drawing>
        </mc:Choice>
        <mc:Fallback>
          <w:pict>
            <v:shape w14:anchorId="5742D255" id="Graphic 5" o:spid="_x0000_s1026" style="position:absolute;margin-left:412.8pt;margin-top:692.65pt;width:182.5pt;height:149.25pt;z-index:-251606016;visibility:visible;mso-wrap-style:square;mso-wrap-distance-left:0;mso-wrap-distance-top:0;mso-wrap-distance-right:0;mso-wrap-distance-bottom:0;mso-position-horizontal:absolute;mso-position-horizontal-relative:page;mso-position-vertical:absolute;mso-position-vertical-relative:page;v-text-anchor:top" coordsize="2317750,189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" path="m1160411,r-47832,967l1065239,3846r-46810,4753l972185,15187r-45639,8388l881548,33724,837230,45597,793628,59158,750780,74368,708723,91190r-41229,18397l627130,129522r-39460,21435l549151,173855r-37543,24324l475081,223891r-35474,27063l405222,279331r-33258,29652l339870,339875r-30892,32094l279325,405227r-28376,34385l223886,475086r-25712,36527l173850,549155r-22898,38519l129518,627134r-19935,40363l91186,708726,74364,750782,59155,793630,45595,837232,33722,881550,23573,926547r-8387,45639l8598,1018429r-4752,46810l970,1112493,,1160322r1181,52935l4685,1265408r5779,51496l18465,1367694r10174,50036l40935,1466960r14369,48374l71694,1562803r18362,46513l110338,1654823r22154,44452l156465,1742621r25744,42190l209673,1825795r29132,39728l262650,1895316r1795522,l2082019,1865521r29135,-39732l2138619,1784801r25745,-42194l2188339,1699257r22154,-44457l2220257,1632889r-2036895,l723912,412254r1323379,l2041460,405191r-29653,-33255l1980916,339845r-32093,-30889l1915565,279305r-34384,-28374l1845707,223871r-36525,-25710l1771641,173839r-38519,-22896l1693664,129510r-40361,-19933l1612075,91182,1570020,74361,1527174,59152,1483574,45593,1439258,33721,1394263,23573r-45637,-8387l1302385,8598,1255577,3846,1208239,967,1160411,xem896569,750531l739609,1141145r254,l652678,1359115r238277,l890955,1632889r359588,l896569,750531xem1294193,412254r-230226,l1602790,1632889r182423,l1294193,412254xem2047291,412254r-448641,l2137448,1632889r82809,l2230776,1609287r18362,-46519l2265528,1515293r14368,-48381l2292192,1417676r10173,-50042l2310365,1316836r5776,-51503l2317705,1242047r,-164822l2312212,1018349r-6591,-46240l2297231,926473r-10152,-44994l2275204,837164r-13563,-43599l2246354,750531r-16748,-41864l2211208,667441r-19936,-40360l2169836,587624r-22899,-38516l2122612,511569r-25712,-36524l2069837,439573r-22546,-27319xe" fillcolor="#231f20" stroked="f">
              <v:fill opacity="6425f"/>
              <v:path arrowok="t"/>
              <w10:wrap anchorx="page" anchory="page"/>
            </v:shape>
          </w:pict>
        </mc:Fallback>
      </mc:AlternateContent>
    </w:r>
    <w:r>
      <w:rPr>
        <w:noProof/>
      </w:rPr>
      <mc:AlternateContent>
        <mc:Choice Requires="wps">
          <w:drawing>
            <wp:anchor distT="0" distB="0" distL="0" distR="0" simplePos="0" relativeHeight="251711488" behindDoc="1" locked="0" layoutInCell="1" allowOverlap="1" wp14:anchorId="3AEA18BF" wp14:editId="41C41CD8">
              <wp:simplePos x="0" y="0"/>
              <wp:positionH relativeFrom="page">
                <wp:posOffset>906297</wp:posOffset>
              </wp:positionH>
              <wp:positionV relativeFrom="page">
                <wp:posOffset>9929647</wp:posOffset>
              </wp:positionV>
              <wp:extent cx="9525" cy="596265"/>
              <wp:effectExtent l="0" t="0" r="0" b="0"/>
              <wp:wrapNone/>
              <wp:docPr id="1629336902"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96265"/>
                      </a:xfrm>
                      <a:custGeom>
                        <a:avLst/>
                        <a:gdLst/>
                        <a:ahLst/>
                        <a:cxnLst/>
                        <a:rect l="l" t="t" r="r" b="b"/>
                        <a:pathLst>
                          <a:path w="9525" h="596265">
                            <a:moveTo>
                              <a:pt x="9512" y="0"/>
                            </a:moveTo>
                            <a:lnTo>
                              <a:pt x="0" y="0"/>
                            </a:lnTo>
                            <a:lnTo>
                              <a:pt x="0" y="596176"/>
                            </a:lnTo>
                            <a:lnTo>
                              <a:pt x="9512" y="596176"/>
                            </a:lnTo>
                            <a:lnTo>
                              <a:pt x="95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9DAB455" id="Graphic 6" o:spid="_x0000_s1026" style="position:absolute;margin-left:71.35pt;margin-top:781.85pt;width:.75pt;height:46.95pt;z-index:-251604992;visibility:visible;mso-wrap-style:square;mso-wrap-distance-left:0;mso-wrap-distance-top:0;mso-wrap-distance-right:0;mso-wrap-distance-bottom:0;mso-position-horizontal:absolute;mso-position-horizontal-relative:page;mso-position-vertical:absolute;mso-position-vertical-relative:page;v-text-anchor:top" coordsize="9525,59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" path="m9512,l,,,596176r9512,l9512,xe" fillcolor="#231f20" stroked="f">
              <v:path arrowok="t"/>
              <w10:wrap anchorx="page" anchory="page"/>
            </v:shape>
          </w:pict>
        </mc:Fallback>
      </mc:AlternateContent>
    </w:r>
  </w:p>
  <w:p w14:paraId="271EACFD" w14:textId="77777777" w:rsidR="004E469F" w:rsidRPr="00C661D8" w:rsidRDefault="00C661D8" w:rsidP="00C661D8">
    <w:pPr>
      <w:pStyle w:val="Footer"/>
    </w:pPr>
    <w:r>
      <w:rPr>
        <w:noProof/>
      </w:rPr>
      <mc:AlternateContent>
        <mc:Choice Requires="wps">
          <w:drawing>
            <wp:anchor distT="0" distB="0" distL="0" distR="0" simplePos="0" relativeHeight="251714560" behindDoc="1" locked="0" layoutInCell="1" allowOverlap="1" wp14:anchorId="1B9372EC" wp14:editId="02AC8328">
              <wp:simplePos x="0" y="0"/>
              <wp:positionH relativeFrom="page">
                <wp:posOffset>1284388</wp:posOffset>
              </wp:positionH>
              <wp:positionV relativeFrom="page">
                <wp:posOffset>9952688</wp:posOffset>
              </wp:positionV>
              <wp:extent cx="2352675" cy="562199"/>
              <wp:effectExtent l="0" t="0" r="0" b="0"/>
              <wp:wrapNone/>
              <wp:docPr id="1402258402"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562199"/>
                      </a:xfrm>
                      <a:prstGeom prst="rect">
                        <a:avLst/>
                      </a:prstGeom>
                    </wps:spPr>
                    <wps:txbx>
                      <w:txbxContent>
                        <w:p w14:paraId="618C5308" w14:textId="77777777" w:rsidR="00C661D8" w:rsidRPr="00B869DE" w:rsidRDefault="00C661D8" w:rsidP="00C661D8">
                          <w:pPr>
                            <w:spacing w:after="100"/>
                            <w:rPr>
                              <w:sz w:val="18"/>
                              <w:szCs w:val="18"/>
                            </w:rPr>
                          </w:pPr>
                          <w:hyperlink r:id="rId1" w:history="1">
                            <w:r w:rsidRPr="00B869DE">
                              <w:rPr>
                                <w:rStyle w:val="Hyperlink"/>
                                <w:color w:val="auto"/>
                                <w:sz w:val="18"/>
                                <w:szCs w:val="18"/>
                                <w:u w:val="none"/>
                              </w:rPr>
                              <w:t>info@acron-trgovina.si</w:t>
                            </w:r>
                          </w:hyperlink>
                        </w:p>
                        <w:p w14:paraId="5F5A43A1" w14:textId="77777777" w:rsidR="00C661D8" w:rsidRPr="00B869DE" w:rsidRDefault="00C661D8" w:rsidP="00C661D8">
                          <w:pPr>
                            <w:spacing w:after="100"/>
                            <w:rPr>
                              <w:sz w:val="18"/>
                              <w:szCs w:val="18"/>
                            </w:rPr>
                          </w:pPr>
                          <w:hyperlink r:id="rId2" w:history="1">
                            <w:r w:rsidRPr="00B869DE">
                              <w:rPr>
                                <w:rStyle w:val="Hyperlink"/>
                                <w:color w:val="auto"/>
                                <w:w w:val="105"/>
                                <w:sz w:val="18"/>
                                <w:szCs w:val="18"/>
                                <w:u w:val="none"/>
                              </w:rPr>
                              <w:t>Pameče 167,</w:t>
                            </w:r>
                            <w:r w:rsidRPr="00B869DE">
                              <w:rPr>
                                <w:rStyle w:val="Hyperlink"/>
                                <w:color w:val="auto"/>
                                <w:spacing w:val="-1"/>
                                <w:w w:val="105"/>
                                <w:sz w:val="18"/>
                                <w:szCs w:val="18"/>
                                <w:u w:val="none"/>
                              </w:rPr>
                              <w:t xml:space="preserve"> </w:t>
                            </w:r>
                            <w:r w:rsidRPr="00B869DE">
                              <w:rPr>
                                <w:rStyle w:val="Hyperlink"/>
                                <w:color w:val="auto"/>
                                <w:w w:val="105"/>
                                <w:sz w:val="18"/>
                                <w:szCs w:val="18"/>
                                <w:u w:val="none"/>
                              </w:rPr>
                              <w:t>2380 Slovenj Gradec</w:t>
                            </w:r>
                          </w:hyperlink>
                        </w:p>
                        <w:p w14:paraId="24E173A5" w14:textId="77777777" w:rsidR="00C661D8" w:rsidRPr="00B869DE" w:rsidRDefault="00C661D8" w:rsidP="00C661D8">
                          <w:pPr>
                            <w:spacing w:after="100"/>
                            <w:rPr>
                              <w:sz w:val="18"/>
                              <w:szCs w:val="18"/>
                            </w:rPr>
                          </w:pPr>
                          <w:hyperlink r:id="rId3" w:history="1">
                            <w:r w:rsidRPr="00B869DE">
                              <w:rPr>
                                <w:rStyle w:val="Hyperlink"/>
                                <w:color w:val="auto"/>
                                <w:spacing w:val="-2"/>
                                <w:w w:val="105"/>
                                <w:sz w:val="18"/>
                                <w:szCs w:val="18"/>
                                <w:u w:val="none"/>
                              </w:rPr>
                              <w:t>www.acron-trgovina.si</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B9372EC" id="_x0000_t202" coordsize="21600,21600" o:spt="202" path="m,l,21600r21600,l21600,xe">
              <v:stroke joinstyle="miter"/>
              <v:path gradientshapeok="t" o:connecttype="rect"/>
            </v:shapetype>
            <v:shape id="Textbox 10" o:spid="_x0000_s1026" type="#_x0000_t202" style="position:absolute;left:0;text-align:left;margin-left:101.15pt;margin-top:783.7pt;width:185.25pt;height:44.2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" filled="f" stroked="f">
              <v:textbox inset="0,0,0,0">
                <w:txbxContent>
                  <w:p w14:paraId="618C5308" w14:textId="77777777" w:rsidR="00C661D8" w:rsidRPr="00B869DE" w:rsidRDefault="00C661D8" w:rsidP="00C661D8">
                    <w:pPr>
                      <w:spacing w:after="100"/>
                      <w:rPr>
                        <w:sz w:val="18"/>
                        <w:szCs w:val="18"/>
                      </w:rPr>
                    </w:pPr>
                    <w:hyperlink r:id="rId4" w:history="1">
                      <w:r w:rsidRPr="00B869DE">
                        <w:rPr>
                          <w:rStyle w:val="Hyperlink"/>
                          <w:color w:val="auto"/>
                          <w:sz w:val="18"/>
                          <w:szCs w:val="18"/>
                          <w:u w:val="none"/>
                        </w:rPr>
                        <w:t>info@acron-trgovina.si</w:t>
                      </w:r>
                    </w:hyperlink>
                  </w:p>
                  <w:p w14:paraId="5F5A43A1" w14:textId="77777777" w:rsidR="00C661D8" w:rsidRPr="00B869DE" w:rsidRDefault="00C661D8" w:rsidP="00C661D8">
                    <w:pPr>
                      <w:spacing w:after="100"/>
                      <w:rPr>
                        <w:sz w:val="18"/>
                        <w:szCs w:val="18"/>
                      </w:rPr>
                    </w:pPr>
                    <w:hyperlink r:id="rId5" w:history="1">
                      <w:r w:rsidRPr="00B869DE">
                        <w:rPr>
                          <w:rStyle w:val="Hyperlink"/>
                          <w:color w:val="auto"/>
                          <w:w w:val="105"/>
                          <w:sz w:val="18"/>
                          <w:szCs w:val="18"/>
                          <w:u w:val="none"/>
                        </w:rPr>
                        <w:t>Pameče 167,</w:t>
                      </w:r>
                      <w:r w:rsidRPr="00B869DE">
                        <w:rPr>
                          <w:rStyle w:val="Hyperlink"/>
                          <w:color w:val="auto"/>
                          <w:spacing w:val="-1"/>
                          <w:w w:val="105"/>
                          <w:sz w:val="18"/>
                          <w:szCs w:val="18"/>
                          <w:u w:val="none"/>
                        </w:rPr>
                        <w:t xml:space="preserve"> </w:t>
                      </w:r>
                      <w:r w:rsidRPr="00B869DE">
                        <w:rPr>
                          <w:rStyle w:val="Hyperlink"/>
                          <w:color w:val="auto"/>
                          <w:w w:val="105"/>
                          <w:sz w:val="18"/>
                          <w:szCs w:val="18"/>
                          <w:u w:val="none"/>
                        </w:rPr>
                        <w:t>2380 Slovenj Gradec</w:t>
                      </w:r>
                    </w:hyperlink>
                  </w:p>
                  <w:p w14:paraId="24E173A5" w14:textId="77777777" w:rsidR="00C661D8" w:rsidRPr="00B869DE" w:rsidRDefault="00C661D8" w:rsidP="00C661D8">
                    <w:pPr>
                      <w:spacing w:after="100"/>
                      <w:rPr>
                        <w:sz w:val="18"/>
                        <w:szCs w:val="18"/>
                      </w:rPr>
                    </w:pPr>
                    <w:hyperlink r:id="rId6" w:history="1">
                      <w:r w:rsidRPr="00B869DE">
                        <w:rPr>
                          <w:rStyle w:val="Hyperlink"/>
                          <w:color w:val="auto"/>
                          <w:spacing w:val="-2"/>
                          <w:w w:val="105"/>
                          <w:sz w:val="18"/>
                          <w:szCs w:val="18"/>
                          <w:u w:val="none"/>
                        </w:rPr>
                        <w:t>www.acron-trgovina.si</w:t>
                      </w:r>
                    </w:hyperlink>
                  </w:p>
                </w:txbxContent>
              </v:textbox>
              <w10:wrap anchorx="page" anchory="page"/>
            </v:shape>
          </w:pict>
        </mc:Fallback>
      </mc:AlternateContent>
    </w:r>
    <w:r>
      <w:rPr>
        <w:noProof/>
      </w:rPr>
      <w:drawing>
        <wp:anchor distT="0" distB="0" distL="0" distR="0" simplePos="0" relativeHeight="251712512" behindDoc="1" locked="0" layoutInCell="1" allowOverlap="1" wp14:anchorId="2F304A95" wp14:editId="6AAA00AF">
          <wp:simplePos x="0" y="0"/>
          <wp:positionH relativeFrom="page">
            <wp:posOffset>1000331</wp:posOffset>
          </wp:positionH>
          <wp:positionV relativeFrom="page">
            <wp:posOffset>10350500</wp:posOffset>
          </wp:positionV>
          <wp:extent cx="237475" cy="170815"/>
          <wp:effectExtent l="0" t="0" r="0" b="635"/>
          <wp:wrapNone/>
          <wp:docPr id="34179693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237475" cy="1708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715584" behindDoc="0" locked="0" layoutInCell="1" allowOverlap="1" wp14:anchorId="16E92027" wp14:editId="08834533">
              <wp:simplePos x="0" y="0"/>
              <wp:positionH relativeFrom="page">
                <wp:posOffset>993140</wp:posOffset>
              </wp:positionH>
              <wp:positionV relativeFrom="paragraph">
                <wp:posOffset>145415</wp:posOffset>
              </wp:positionV>
              <wp:extent cx="249555" cy="388620"/>
              <wp:effectExtent l="0" t="0" r="0" b="0"/>
              <wp:wrapNone/>
              <wp:docPr id="3765123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555" cy="388620"/>
                        <a:chOff x="0" y="9563"/>
                        <a:chExt cx="164401" cy="351578"/>
                      </a:xfrm>
                    </wpg:grpSpPr>
                    <pic:pic xmlns:pic="http://schemas.openxmlformats.org/drawingml/2006/picture">
                      <pic:nvPicPr>
                        <pic:cNvPr id="1430241705" name="Image 22"/>
                        <pic:cNvPicPr/>
                      </pic:nvPicPr>
                      <pic:blipFill>
                        <a:blip r:embed="rId8" cstate="print"/>
                        <a:stretch>
                          <a:fillRect/>
                        </a:stretch>
                      </pic:blipFill>
                      <pic:spPr>
                        <a:xfrm>
                          <a:off x="0" y="9563"/>
                          <a:ext cx="164401" cy="164388"/>
                        </a:xfrm>
                        <a:prstGeom prst="rect">
                          <a:avLst/>
                        </a:prstGeom>
                      </pic:spPr>
                    </pic:pic>
                    <pic:pic xmlns:pic="http://schemas.openxmlformats.org/drawingml/2006/picture">
                      <pic:nvPicPr>
                        <pic:cNvPr id="1680778564" name="Image 23"/>
                        <pic:cNvPicPr/>
                      </pic:nvPicPr>
                      <pic:blipFill>
                        <a:blip r:embed="rId9" cstate="print"/>
                        <a:stretch>
                          <a:fillRect/>
                        </a:stretch>
                      </pic:blipFill>
                      <pic:spPr>
                        <a:xfrm>
                          <a:off x="0" y="196753"/>
                          <a:ext cx="164401" cy="1643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B1FC4A" id="Group 21" o:spid="_x0000_s1026" style="position:absolute;margin-left:78.2pt;margin-top:11.45pt;width:19.65pt;height:30.6pt;z-index:251715584;mso-wrap-distance-left:0;mso-wrap-distance-right:0;mso-position-horizontal-relative:page;mso-width-relative:margin;mso-height-relative:margin" coordorigin=",9563" coordsize="164401,351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top:9563;width:164401;height:16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">
                <v:imagedata r:id="rId10" o:title=""/>
              </v:shape>
              <v:shape id="Image 23" o:spid="_x0000_s1028" type="#_x0000_t75" style="position:absolute;top:196753;width:164401;height:16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">
                <v:imagedata r:id="rId11" o:title=""/>
              </v:shape>
              <w10:wrap anchorx="page"/>
            </v:group>
          </w:pict>
        </mc:Fallback>
      </mc:AlternateContent>
    </w:r>
    <w:r w:rsidRPr="0021506A">
      <w:rPr>
        <w:noProof/>
        <w:sz w:val="22"/>
        <w:szCs w:val="20"/>
      </w:rPr>
      <mc:AlternateContent>
        <mc:Choice Requires="wps">
          <w:drawing>
            <wp:anchor distT="0" distB="0" distL="0" distR="0" simplePos="0" relativeHeight="251713536" behindDoc="1" locked="0" layoutInCell="1" allowOverlap="1" wp14:anchorId="2F025E84" wp14:editId="08F0AF25">
              <wp:simplePos x="0" y="0"/>
              <wp:positionH relativeFrom="page">
                <wp:posOffset>3904274</wp:posOffset>
              </wp:positionH>
              <wp:positionV relativeFrom="page">
                <wp:align>bottom</wp:align>
              </wp:positionV>
              <wp:extent cx="2069465" cy="883996"/>
              <wp:effectExtent l="0" t="0" r="0" b="0"/>
              <wp:wrapNone/>
              <wp:docPr id="1531854607"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883996"/>
                      </a:xfrm>
                      <a:prstGeom prst="rect">
                        <a:avLst/>
                      </a:prstGeom>
                    </wps:spPr>
                    <wps:txbx>
                      <w:txbxContent>
                        <w:p w14:paraId="3F6DDDC0" w14:textId="77777777" w:rsidR="00C661D8" w:rsidRDefault="00C661D8" w:rsidP="00C661D8">
                          <w:pPr>
                            <w:spacing w:before="7"/>
                            <w:rPr>
                              <w:color w:val="808285"/>
                              <w:w w:val="105"/>
                              <w:sz w:val="14"/>
                            </w:rPr>
                          </w:pPr>
                        </w:p>
                        <w:p w14:paraId="74E0EF2E" w14:textId="77777777" w:rsidR="00C661D8" w:rsidRPr="00C13B7F" w:rsidRDefault="00C661D8" w:rsidP="00C661D8">
                          <w:pPr>
                            <w:spacing w:before="7"/>
                            <w:rPr>
                              <w:color w:val="808285"/>
                              <w:w w:val="105"/>
                              <w:sz w:val="14"/>
                            </w:rPr>
                          </w:pPr>
                          <w:r w:rsidRPr="00C13B7F">
                            <w:rPr>
                              <w:color w:val="808285"/>
                              <w:w w:val="105"/>
                              <w:sz w:val="14"/>
                            </w:rPr>
                            <w:t>Tel.:</w:t>
                          </w:r>
                          <w:r w:rsidRPr="00C13B7F">
                            <w:rPr>
                              <w:color w:val="808285"/>
                              <w:spacing w:val="-4"/>
                              <w:w w:val="105"/>
                              <w:sz w:val="14"/>
                            </w:rPr>
                            <w:t xml:space="preserve"> </w:t>
                          </w:r>
                          <w:r w:rsidRPr="00C13B7F">
                            <w:rPr>
                              <w:color w:val="808285"/>
                              <w:w w:val="105"/>
                              <w:sz w:val="14"/>
                            </w:rPr>
                            <w:t>02</w:t>
                          </w:r>
                          <w:r w:rsidRPr="00C13B7F">
                            <w:rPr>
                              <w:color w:val="808285"/>
                              <w:spacing w:val="-3"/>
                              <w:w w:val="105"/>
                              <w:sz w:val="14"/>
                            </w:rPr>
                            <w:t xml:space="preserve"> </w:t>
                          </w:r>
                          <w:r w:rsidRPr="00C13B7F">
                            <w:rPr>
                              <w:color w:val="808285"/>
                              <w:w w:val="105"/>
                              <w:sz w:val="14"/>
                            </w:rPr>
                            <w:t>620</w:t>
                          </w:r>
                          <w:r w:rsidRPr="00C13B7F">
                            <w:rPr>
                              <w:color w:val="808285"/>
                              <w:spacing w:val="-4"/>
                              <w:w w:val="105"/>
                              <w:sz w:val="14"/>
                            </w:rPr>
                            <w:t xml:space="preserve"> </w:t>
                          </w:r>
                          <w:r w:rsidRPr="00C13B7F">
                            <w:rPr>
                              <w:color w:val="808285"/>
                              <w:w w:val="105"/>
                              <w:sz w:val="14"/>
                            </w:rPr>
                            <w:t>43</w:t>
                          </w:r>
                          <w:r w:rsidRPr="00C13B7F">
                            <w:rPr>
                              <w:color w:val="808285"/>
                              <w:spacing w:val="-3"/>
                              <w:w w:val="105"/>
                              <w:sz w:val="14"/>
                            </w:rPr>
                            <w:t xml:space="preserve"> </w:t>
                          </w:r>
                          <w:r w:rsidRPr="00C13B7F">
                            <w:rPr>
                              <w:color w:val="808285"/>
                              <w:w w:val="105"/>
                              <w:sz w:val="14"/>
                            </w:rPr>
                            <w:t>20</w:t>
                          </w:r>
                        </w:p>
                        <w:p w14:paraId="7444AF25" w14:textId="77777777" w:rsidR="00C661D8" w:rsidRPr="00C13B7F" w:rsidRDefault="00C661D8" w:rsidP="00C661D8">
                          <w:pPr>
                            <w:spacing w:before="7"/>
                            <w:ind w:left="20"/>
                            <w:rPr>
                              <w:color w:val="808285"/>
                              <w:w w:val="105"/>
                              <w:sz w:val="14"/>
                            </w:rPr>
                          </w:pPr>
                          <w:r w:rsidRPr="00C13B7F">
                            <w:rPr>
                              <w:color w:val="808285"/>
                              <w:w w:val="105"/>
                              <w:sz w:val="14"/>
                            </w:rPr>
                            <w:t>Matična</w:t>
                          </w:r>
                          <w:r w:rsidRPr="00C13B7F">
                            <w:rPr>
                              <w:color w:val="808285"/>
                              <w:spacing w:val="-10"/>
                              <w:w w:val="105"/>
                              <w:sz w:val="14"/>
                            </w:rPr>
                            <w:t xml:space="preserve"> </w:t>
                          </w:r>
                          <w:r w:rsidRPr="00C13B7F">
                            <w:rPr>
                              <w:color w:val="808285"/>
                              <w:w w:val="105"/>
                              <w:sz w:val="14"/>
                            </w:rPr>
                            <w:t>št.:</w:t>
                          </w:r>
                          <w:r w:rsidRPr="00C13B7F">
                            <w:rPr>
                              <w:color w:val="808285"/>
                              <w:spacing w:val="-9"/>
                              <w:w w:val="105"/>
                              <w:sz w:val="14"/>
                            </w:rPr>
                            <w:t xml:space="preserve"> </w:t>
                          </w:r>
                          <w:r w:rsidRPr="00C13B7F">
                            <w:rPr>
                              <w:color w:val="808285"/>
                              <w:w w:val="105"/>
                              <w:sz w:val="14"/>
                            </w:rPr>
                            <w:t>5561868000</w:t>
                          </w:r>
                        </w:p>
                        <w:p w14:paraId="0A000CF7" w14:textId="77777777" w:rsidR="00C661D8" w:rsidRPr="00C13B7F" w:rsidRDefault="00C661D8" w:rsidP="00C661D8">
                          <w:pPr>
                            <w:spacing w:before="7"/>
                            <w:ind w:left="20"/>
                            <w:rPr>
                              <w:color w:val="808285"/>
                              <w:w w:val="105"/>
                              <w:sz w:val="14"/>
                            </w:rPr>
                          </w:pPr>
                          <w:r w:rsidRPr="00C13B7F">
                            <w:rPr>
                              <w:color w:val="808285"/>
                              <w:w w:val="105"/>
                              <w:sz w:val="14"/>
                            </w:rPr>
                            <w:t>ID za DDV.: SI52653749</w:t>
                          </w:r>
                        </w:p>
                        <w:p w14:paraId="3EFE1036" w14:textId="77777777" w:rsidR="00C661D8" w:rsidRPr="00C13B7F" w:rsidRDefault="00C661D8" w:rsidP="00C661D8">
                          <w:pPr>
                            <w:spacing w:before="7"/>
                            <w:ind w:left="20"/>
                            <w:rPr>
                              <w:color w:val="808285"/>
                              <w:w w:val="105"/>
                              <w:sz w:val="14"/>
                            </w:rPr>
                          </w:pPr>
                          <w:r w:rsidRPr="00C13B7F">
                            <w:rPr>
                              <w:color w:val="808285"/>
                              <w:w w:val="105"/>
                              <w:sz w:val="14"/>
                            </w:rPr>
                            <w:t>Osnovi</w:t>
                          </w:r>
                          <w:r w:rsidRPr="00C13B7F">
                            <w:rPr>
                              <w:color w:val="808285"/>
                              <w:spacing w:val="-9"/>
                              <w:w w:val="105"/>
                              <w:sz w:val="14"/>
                            </w:rPr>
                            <w:t xml:space="preserve"> </w:t>
                          </w:r>
                          <w:r w:rsidRPr="00C13B7F">
                            <w:rPr>
                              <w:color w:val="808285"/>
                              <w:w w:val="105"/>
                              <w:sz w:val="14"/>
                            </w:rPr>
                            <w:t>kapital:</w:t>
                          </w:r>
                          <w:r w:rsidRPr="00C13B7F">
                            <w:rPr>
                              <w:color w:val="808285"/>
                              <w:spacing w:val="-9"/>
                              <w:w w:val="105"/>
                              <w:sz w:val="14"/>
                            </w:rPr>
                            <w:t xml:space="preserve"> </w:t>
                          </w:r>
                          <w:r w:rsidRPr="00125917">
                            <w:rPr>
                              <w:color w:val="808285"/>
                              <w:w w:val="105"/>
                              <w:sz w:val="14"/>
                            </w:rPr>
                            <w:t>125.188,01</w:t>
                          </w:r>
                          <w:r>
                            <w:rPr>
                              <w:color w:val="808285"/>
                              <w:w w:val="105"/>
                              <w:sz w:val="14"/>
                            </w:rPr>
                            <w:t xml:space="preserve"> </w:t>
                          </w:r>
                          <w:r w:rsidRPr="00C13B7F">
                            <w:rPr>
                              <w:color w:val="808285"/>
                              <w:w w:val="105"/>
                              <w:sz w:val="14"/>
                            </w:rPr>
                            <w:t>€</w:t>
                          </w:r>
                        </w:p>
                        <w:p w14:paraId="33C0AF1A" w14:textId="77777777" w:rsidR="00C661D8" w:rsidRPr="00C13B7F" w:rsidRDefault="00C661D8" w:rsidP="00C661D8">
                          <w:pPr>
                            <w:spacing w:before="7"/>
                            <w:ind w:left="20"/>
                            <w:rPr>
                              <w:sz w:val="14"/>
                            </w:rPr>
                          </w:pPr>
                          <w:r w:rsidRPr="00C13B7F">
                            <w:rPr>
                              <w:color w:val="808285"/>
                              <w:w w:val="105"/>
                              <w:sz w:val="14"/>
                            </w:rPr>
                            <w:t>TRR: SI56 0317 5100 9789 123</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F025E84" id="Textbox 9" o:spid="_x0000_s1027" type="#_x0000_t202" style="position:absolute;left:0;text-align:left;margin-left:307.4pt;margin-top:0;width:162.95pt;height:69.6pt;z-index:-251602944;visibility:visible;mso-wrap-style:square;mso-width-percent:0;mso-height-percent:0;mso-wrap-distance-left:0;mso-wrap-distance-top:0;mso-wrap-distance-right:0;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" filled="f" stroked="f">
              <v:textbox inset="0,0,0,0">
                <w:txbxContent>
                  <w:p w14:paraId="3F6DDDC0" w14:textId="77777777" w:rsidR="00C661D8" w:rsidRDefault="00C661D8" w:rsidP="00C661D8">
                    <w:pPr>
                      <w:spacing w:before="7"/>
                      <w:rPr>
                        <w:color w:val="808285"/>
                        <w:w w:val="105"/>
                        <w:sz w:val="14"/>
                      </w:rPr>
                    </w:pPr>
                  </w:p>
                  <w:p w14:paraId="74E0EF2E" w14:textId="77777777" w:rsidR="00C661D8" w:rsidRPr="00C13B7F" w:rsidRDefault="00C661D8" w:rsidP="00C661D8">
                    <w:pPr>
                      <w:spacing w:before="7"/>
                      <w:rPr>
                        <w:color w:val="808285"/>
                        <w:w w:val="105"/>
                        <w:sz w:val="14"/>
                      </w:rPr>
                    </w:pPr>
                    <w:r w:rsidRPr="00C13B7F">
                      <w:rPr>
                        <w:color w:val="808285"/>
                        <w:w w:val="105"/>
                        <w:sz w:val="14"/>
                      </w:rPr>
                      <w:t>Tel.:</w:t>
                    </w:r>
                    <w:r w:rsidRPr="00C13B7F">
                      <w:rPr>
                        <w:color w:val="808285"/>
                        <w:spacing w:val="-4"/>
                        <w:w w:val="105"/>
                        <w:sz w:val="14"/>
                      </w:rPr>
                      <w:t xml:space="preserve"> </w:t>
                    </w:r>
                    <w:r w:rsidRPr="00C13B7F">
                      <w:rPr>
                        <w:color w:val="808285"/>
                        <w:w w:val="105"/>
                        <w:sz w:val="14"/>
                      </w:rPr>
                      <w:t>02</w:t>
                    </w:r>
                    <w:r w:rsidRPr="00C13B7F">
                      <w:rPr>
                        <w:color w:val="808285"/>
                        <w:spacing w:val="-3"/>
                        <w:w w:val="105"/>
                        <w:sz w:val="14"/>
                      </w:rPr>
                      <w:t xml:space="preserve"> </w:t>
                    </w:r>
                    <w:r w:rsidRPr="00C13B7F">
                      <w:rPr>
                        <w:color w:val="808285"/>
                        <w:w w:val="105"/>
                        <w:sz w:val="14"/>
                      </w:rPr>
                      <w:t>620</w:t>
                    </w:r>
                    <w:r w:rsidRPr="00C13B7F">
                      <w:rPr>
                        <w:color w:val="808285"/>
                        <w:spacing w:val="-4"/>
                        <w:w w:val="105"/>
                        <w:sz w:val="14"/>
                      </w:rPr>
                      <w:t xml:space="preserve"> </w:t>
                    </w:r>
                    <w:r w:rsidRPr="00C13B7F">
                      <w:rPr>
                        <w:color w:val="808285"/>
                        <w:w w:val="105"/>
                        <w:sz w:val="14"/>
                      </w:rPr>
                      <w:t>43</w:t>
                    </w:r>
                    <w:r w:rsidRPr="00C13B7F">
                      <w:rPr>
                        <w:color w:val="808285"/>
                        <w:spacing w:val="-3"/>
                        <w:w w:val="105"/>
                        <w:sz w:val="14"/>
                      </w:rPr>
                      <w:t xml:space="preserve"> </w:t>
                    </w:r>
                    <w:r w:rsidRPr="00C13B7F">
                      <w:rPr>
                        <w:color w:val="808285"/>
                        <w:w w:val="105"/>
                        <w:sz w:val="14"/>
                      </w:rPr>
                      <w:t>20</w:t>
                    </w:r>
                  </w:p>
                  <w:p w14:paraId="7444AF25" w14:textId="77777777" w:rsidR="00C661D8" w:rsidRPr="00C13B7F" w:rsidRDefault="00C661D8" w:rsidP="00C661D8">
                    <w:pPr>
                      <w:spacing w:before="7"/>
                      <w:ind w:left="20"/>
                      <w:rPr>
                        <w:color w:val="808285"/>
                        <w:w w:val="105"/>
                        <w:sz w:val="14"/>
                      </w:rPr>
                    </w:pPr>
                    <w:r w:rsidRPr="00C13B7F">
                      <w:rPr>
                        <w:color w:val="808285"/>
                        <w:w w:val="105"/>
                        <w:sz w:val="14"/>
                      </w:rPr>
                      <w:t>Matična</w:t>
                    </w:r>
                    <w:r w:rsidRPr="00C13B7F">
                      <w:rPr>
                        <w:color w:val="808285"/>
                        <w:spacing w:val="-10"/>
                        <w:w w:val="105"/>
                        <w:sz w:val="14"/>
                      </w:rPr>
                      <w:t xml:space="preserve"> </w:t>
                    </w:r>
                    <w:r w:rsidRPr="00C13B7F">
                      <w:rPr>
                        <w:color w:val="808285"/>
                        <w:w w:val="105"/>
                        <w:sz w:val="14"/>
                      </w:rPr>
                      <w:t>št.:</w:t>
                    </w:r>
                    <w:r w:rsidRPr="00C13B7F">
                      <w:rPr>
                        <w:color w:val="808285"/>
                        <w:spacing w:val="-9"/>
                        <w:w w:val="105"/>
                        <w:sz w:val="14"/>
                      </w:rPr>
                      <w:t xml:space="preserve"> </w:t>
                    </w:r>
                    <w:r w:rsidRPr="00C13B7F">
                      <w:rPr>
                        <w:color w:val="808285"/>
                        <w:w w:val="105"/>
                        <w:sz w:val="14"/>
                      </w:rPr>
                      <w:t>5561868000</w:t>
                    </w:r>
                  </w:p>
                  <w:p w14:paraId="0A000CF7" w14:textId="77777777" w:rsidR="00C661D8" w:rsidRPr="00C13B7F" w:rsidRDefault="00C661D8" w:rsidP="00C661D8">
                    <w:pPr>
                      <w:spacing w:before="7"/>
                      <w:ind w:left="20"/>
                      <w:rPr>
                        <w:color w:val="808285"/>
                        <w:w w:val="105"/>
                        <w:sz w:val="14"/>
                      </w:rPr>
                    </w:pPr>
                    <w:r w:rsidRPr="00C13B7F">
                      <w:rPr>
                        <w:color w:val="808285"/>
                        <w:w w:val="105"/>
                        <w:sz w:val="14"/>
                      </w:rPr>
                      <w:t>ID za DDV.: SI52653749</w:t>
                    </w:r>
                  </w:p>
                  <w:p w14:paraId="3EFE1036" w14:textId="77777777" w:rsidR="00C661D8" w:rsidRPr="00C13B7F" w:rsidRDefault="00C661D8" w:rsidP="00C661D8">
                    <w:pPr>
                      <w:spacing w:before="7"/>
                      <w:ind w:left="20"/>
                      <w:rPr>
                        <w:color w:val="808285"/>
                        <w:w w:val="105"/>
                        <w:sz w:val="14"/>
                      </w:rPr>
                    </w:pPr>
                    <w:r w:rsidRPr="00C13B7F">
                      <w:rPr>
                        <w:color w:val="808285"/>
                        <w:w w:val="105"/>
                        <w:sz w:val="14"/>
                      </w:rPr>
                      <w:t>Osnovi</w:t>
                    </w:r>
                    <w:r w:rsidRPr="00C13B7F">
                      <w:rPr>
                        <w:color w:val="808285"/>
                        <w:spacing w:val="-9"/>
                        <w:w w:val="105"/>
                        <w:sz w:val="14"/>
                      </w:rPr>
                      <w:t xml:space="preserve"> </w:t>
                    </w:r>
                    <w:r w:rsidRPr="00C13B7F">
                      <w:rPr>
                        <w:color w:val="808285"/>
                        <w:w w:val="105"/>
                        <w:sz w:val="14"/>
                      </w:rPr>
                      <w:t>kapital:</w:t>
                    </w:r>
                    <w:r w:rsidRPr="00C13B7F">
                      <w:rPr>
                        <w:color w:val="808285"/>
                        <w:spacing w:val="-9"/>
                        <w:w w:val="105"/>
                        <w:sz w:val="14"/>
                      </w:rPr>
                      <w:t xml:space="preserve"> </w:t>
                    </w:r>
                    <w:r w:rsidRPr="00125917">
                      <w:rPr>
                        <w:color w:val="808285"/>
                        <w:w w:val="105"/>
                        <w:sz w:val="14"/>
                      </w:rPr>
                      <w:t>125.188,01</w:t>
                    </w:r>
                    <w:r>
                      <w:rPr>
                        <w:color w:val="808285"/>
                        <w:w w:val="105"/>
                        <w:sz w:val="14"/>
                      </w:rPr>
                      <w:t xml:space="preserve"> </w:t>
                    </w:r>
                    <w:r w:rsidRPr="00C13B7F">
                      <w:rPr>
                        <w:color w:val="808285"/>
                        <w:w w:val="105"/>
                        <w:sz w:val="14"/>
                      </w:rPr>
                      <w:t>€</w:t>
                    </w:r>
                  </w:p>
                  <w:p w14:paraId="33C0AF1A" w14:textId="77777777" w:rsidR="00C661D8" w:rsidRPr="00C13B7F" w:rsidRDefault="00C661D8" w:rsidP="00C661D8">
                    <w:pPr>
                      <w:spacing w:before="7"/>
                      <w:ind w:left="20"/>
                      <w:rPr>
                        <w:sz w:val="14"/>
                      </w:rPr>
                    </w:pPr>
                    <w:r w:rsidRPr="00C13B7F">
                      <w:rPr>
                        <w:color w:val="808285"/>
                        <w:w w:val="105"/>
                        <w:sz w:val="14"/>
                      </w:rPr>
                      <w:t>TRR: SI56 0317 5100 9789 123</w:t>
                    </w:r>
                  </w:p>
                </w:txbxContent>
              </v:textbox>
              <w10:wrap anchorx="page" anchory="page"/>
            </v:shape>
          </w:pict>
        </mc:Fallback>
      </mc:AlternateContent>
    </w:r>
    <w:r>
      <w:rPr>
        <w:noProof/>
      </w:rPr>
      <mc:AlternateContent>
        <mc:Choice Requires="wps">
          <w:drawing>
            <wp:anchor distT="0" distB="0" distL="0" distR="0" simplePos="0" relativeHeight="251716608" behindDoc="1" locked="0" layoutInCell="1" allowOverlap="1" wp14:anchorId="147BD2F8" wp14:editId="6D59343B">
              <wp:simplePos x="0" y="0"/>
              <wp:positionH relativeFrom="page">
                <wp:posOffset>262373</wp:posOffset>
              </wp:positionH>
              <wp:positionV relativeFrom="page">
                <wp:posOffset>9965749</wp:posOffset>
              </wp:positionV>
              <wp:extent cx="490855" cy="490855"/>
              <wp:effectExtent l="0" t="0" r="0" b="0"/>
              <wp:wrapNone/>
              <wp:docPr id="2076707299"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855" cy="490855"/>
                      </a:xfrm>
                      <a:custGeom>
                        <a:avLst/>
                        <a:gdLst/>
                        <a:ahLst/>
                        <a:cxnLst/>
                        <a:rect l="l" t="t" r="r" b="b"/>
                        <a:pathLst>
                          <a:path w="490855" h="490855">
                            <a:moveTo>
                              <a:pt x="245186" y="0"/>
                            </a:moveTo>
                            <a:lnTo>
                              <a:pt x="195772" y="4981"/>
                            </a:lnTo>
                            <a:lnTo>
                              <a:pt x="149748" y="19268"/>
                            </a:lnTo>
                            <a:lnTo>
                              <a:pt x="108100" y="41875"/>
                            </a:lnTo>
                            <a:lnTo>
                              <a:pt x="71813" y="71816"/>
                            </a:lnTo>
                            <a:lnTo>
                              <a:pt x="41874" y="108105"/>
                            </a:lnTo>
                            <a:lnTo>
                              <a:pt x="19269" y="149756"/>
                            </a:lnTo>
                            <a:lnTo>
                              <a:pt x="4983" y="195782"/>
                            </a:lnTo>
                            <a:lnTo>
                              <a:pt x="0" y="245173"/>
                            </a:lnTo>
                            <a:lnTo>
                              <a:pt x="4985" y="294623"/>
                            </a:lnTo>
                            <a:lnTo>
                              <a:pt x="19274" y="340644"/>
                            </a:lnTo>
                            <a:lnTo>
                              <a:pt x="41880" y="382291"/>
                            </a:lnTo>
                            <a:lnTo>
                              <a:pt x="71820" y="418576"/>
                            </a:lnTo>
                            <a:lnTo>
                              <a:pt x="108105" y="448513"/>
                            </a:lnTo>
                            <a:lnTo>
                              <a:pt x="149752" y="471118"/>
                            </a:lnTo>
                            <a:lnTo>
                              <a:pt x="195774" y="485404"/>
                            </a:lnTo>
                            <a:lnTo>
                              <a:pt x="245186" y="490385"/>
                            </a:lnTo>
                            <a:lnTo>
                              <a:pt x="294602" y="485403"/>
                            </a:lnTo>
                            <a:lnTo>
                              <a:pt x="340628" y="471116"/>
                            </a:lnTo>
                            <a:lnTo>
                              <a:pt x="382279" y="448509"/>
                            </a:lnTo>
                            <a:lnTo>
                              <a:pt x="418568" y="418569"/>
                            </a:lnTo>
                            <a:lnTo>
                              <a:pt x="448509" y="382282"/>
                            </a:lnTo>
                            <a:lnTo>
                              <a:pt x="468735" y="345020"/>
                            </a:lnTo>
                            <a:lnTo>
                              <a:pt x="38735" y="345020"/>
                            </a:lnTo>
                            <a:lnTo>
                              <a:pt x="152958" y="87109"/>
                            </a:lnTo>
                            <a:lnTo>
                              <a:pt x="431185" y="87109"/>
                            </a:lnTo>
                            <a:lnTo>
                              <a:pt x="418558" y="71808"/>
                            </a:lnTo>
                            <a:lnTo>
                              <a:pt x="382270" y="41871"/>
                            </a:lnTo>
                            <a:lnTo>
                              <a:pt x="340621" y="19266"/>
                            </a:lnTo>
                            <a:lnTo>
                              <a:pt x="294596" y="4980"/>
                            </a:lnTo>
                            <a:lnTo>
                              <a:pt x="245186" y="0"/>
                            </a:lnTo>
                            <a:close/>
                          </a:path>
                          <a:path w="490855" h="490855">
                            <a:moveTo>
                              <a:pt x="189433" y="158584"/>
                            </a:moveTo>
                            <a:lnTo>
                              <a:pt x="156273" y="241122"/>
                            </a:lnTo>
                            <a:lnTo>
                              <a:pt x="137909" y="287172"/>
                            </a:lnTo>
                            <a:lnTo>
                              <a:pt x="188252" y="287172"/>
                            </a:lnTo>
                            <a:lnTo>
                              <a:pt x="188252" y="345020"/>
                            </a:lnTo>
                            <a:lnTo>
                              <a:pt x="264236" y="345020"/>
                            </a:lnTo>
                            <a:lnTo>
                              <a:pt x="189433" y="158584"/>
                            </a:lnTo>
                            <a:close/>
                          </a:path>
                          <a:path w="490855" h="490855">
                            <a:moveTo>
                              <a:pt x="273456" y="87109"/>
                            </a:moveTo>
                            <a:lnTo>
                              <a:pt x="224815" y="87109"/>
                            </a:lnTo>
                            <a:lnTo>
                              <a:pt x="338658" y="345020"/>
                            </a:lnTo>
                            <a:lnTo>
                              <a:pt x="377202" y="345020"/>
                            </a:lnTo>
                            <a:lnTo>
                              <a:pt x="273456" y="87109"/>
                            </a:lnTo>
                            <a:close/>
                          </a:path>
                          <a:path w="490855" h="490855">
                            <a:moveTo>
                              <a:pt x="431185" y="87109"/>
                            </a:moveTo>
                            <a:lnTo>
                              <a:pt x="337781" y="87109"/>
                            </a:lnTo>
                            <a:lnTo>
                              <a:pt x="451637" y="345020"/>
                            </a:lnTo>
                            <a:lnTo>
                              <a:pt x="468735" y="345020"/>
                            </a:lnTo>
                            <a:lnTo>
                              <a:pt x="471116" y="340634"/>
                            </a:lnTo>
                            <a:lnTo>
                              <a:pt x="485403" y="294610"/>
                            </a:lnTo>
                            <a:lnTo>
                              <a:pt x="490382" y="245173"/>
                            </a:lnTo>
                            <a:lnTo>
                              <a:pt x="485397" y="195761"/>
                            </a:lnTo>
                            <a:lnTo>
                              <a:pt x="471107" y="149740"/>
                            </a:lnTo>
                            <a:lnTo>
                              <a:pt x="448499" y="108093"/>
                            </a:lnTo>
                            <a:lnTo>
                              <a:pt x="431185" y="87109"/>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8D7A1D4" id="Graphic 8" o:spid="_x0000_s1026" style="position:absolute;margin-left:20.65pt;margin-top:784.7pt;width:38.65pt;height:38.65pt;z-index:-251599872;visibility:visible;mso-wrap-style:square;mso-wrap-distance-left:0;mso-wrap-distance-top:0;mso-wrap-distance-right:0;mso-wrap-distance-bottom:0;mso-position-horizontal:absolute;mso-position-horizontal-relative:page;mso-position-vertical:absolute;mso-position-vertical-relative:page;v-text-anchor:top" coordsize="490855,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" path="m245186,l195772,4981,149748,19268,108100,41875,71813,71816,41874,108105,19269,149756,4983,195782,,245173r4985,49450l19274,340644r22606,41647l71820,418576r36285,29937l149752,471118r46022,14286l245186,490385r49416,-4982l340628,471116r41651,-22607l418568,418569r29941,-36287l468735,345020r-430000,l152958,87109r278227,l418558,71808,382270,41871,340621,19266,294596,4980,245186,xem189433,158584r-33160,82538l137909,287172r50343,l188252,345020r75984,l189433,158584xem273456,87109r-48641,l338658,345020r38544,l273456,87109xem431185,87109r-93404,l451637,345020r17098,l471116,340634r14287,-46024l490382,245173r-4985,-49412l471107,149740,448499,108093,431185,87109xe" fillcolor="#231f20" stroked="f">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2517804"/>
      <w:docPartObj>
        <w:docPartGallery w:val="Page Numbers (Bottom of Page)"/>
        <w:docPartUnique/>
      </w:docPartObj>
    </w:sdtPr>
    <w:sdtEndPr>
      <w:rPr>
        <w:sz w:val="20"/>
        <w:szCs w:val="18"/>
      </w:rPr>
    </w:sdtEndPr>
    <w:sdtContent>
      <w:p w14:paraId="7449FFF8" w14:textId="77777777" w:rsidR="00C661D8" w:rsidRPr="0021506A" w:rsidRDefault="00C661D8" w:rsidP="00C661D8">
        <w:pPr>
          <w:pStyle w:val="Footer"/>
          <w:jc w:val="center"/>
          <w:rPr>
            <w:sz w:val="20"/>
            <w:szCs w:val="18"/>
          </w:rPr>
        </w:pPr>
        <w:r w:rsidRPr="0021506A">
          <w:rPr>
            <w:sz w:val="20"/>
            <w:szCs w:val="18"/>
          </w:rPr>
          <w:fldChar w:fldCharType="begin"/>
        </w:r>
        <w:r w:rsidRPr="0021506A">
          <w:rPr>
            <w:sz w:val="20"/>
            <w:szCs w:val="18"/>
          </w:rPr>
          <w:instrText>PAGE   \* MERGEFORMAT</w:instrText>
        </w:r>
        <w:r w:rsidRPr="0021506A">
          <w:rPr>
            <w:sz w:val="20"/>
            <w:szCs w:val="18"/>
          </w:rPr>
          <w:fldChar w:fldCharType="separate"/>
        </w:r>
        <w:r>
          <w:rPr>
            <w:sz w:val="20"/>
            <w:szCs w:val="18"/>
          </w:rPr>
          <w:t>1</w:t>
        </w:r>
        <w:r w:rsidRPr="0021506A">
          <w:rPr>
            <w:sz w:val="20"/>
            <w:szCs w:val="18"/>
          </w:rPr>
          <w:fldChar w:fldCharType="end"/>
        </w:r>
      </w:p>
    </w:sdtContent>
  </w:sdt>
  <w:p w14:paraId="55EDC667" w14:textId="77777777" w:rsidR="00C661D8" w:rsidRPr="00E76974" w:rsidRDefault="00C661D8" w:rsidP="00C661D8">
    <w:pPr>
      <w:pStyle w:val="BodyText"/>
      <w:spacing w:line="14" w:lineRule="auto"/>
      <w:rPr>
        <w:sz w:val="20"/>
      </w:rPr>
    </w:pPr>
    <w:r>
      <w:rPr>
        <w:noProof/>
      </w:rPr>
      <mc:AlternateContent>
        <mc:Choice Requires="wps">
          <w:drawing>
            <wp:anchor distT="0" distB="0" distL="0" distR="0" simplePos="0" relativeHeight="251702272" behindDoc="1" locked="0" layoutInCell="1" allowOverlap="1" wp14:anchorId="57FF4A8F" wp14:editId="77DC36F9">
              <wp:simplePos x="0" y="0"/>
              <wp:positionH relativeFrom="page">
                <wp:posOffset>5242299</wp:posOffset>
              </wp:positionH>
              <wp:positionV relativeFrom="page">
                <wp:posOffset>8796687</wp:posOffset>
              </wp:positionV>
              <wp:extent cx="2317750" cy="1895475"/>
              <wp:effectExtent l="0" t="0" r="0" b="0"/>
              <wp:wrapNone/>
              <wp:docPr id="458986367"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0" cy="1895475"/>
                      </a:xfrm>
                      <a:custGeom>
                        <a:avLst/>
                        <a:gdLst/>
                        <a:ahLst/>
                        <a:cxnLst/>
                        <a:rect l="l" t="t" r="r" b="b"/>
                        <a:pathLst>
                          <a:path w="2317750" h="1895475">
                            <a:moveTo>
                              <a:pt x="1160411" y="0"/>
                            </a:moveTo>
                            <a:lnTo>
                              <a:pt x="1112579" y="967"/>
                            </a:lnTo>
                            <a:lnTo>
                              <a:pt x="1065239" y="3846"/>
                            </a:lnTo>
                            <a:lnTo>
                              <a:pt x="1018429" y="8599"/>
                            </a:lnTo>
                            <a:lnTo>
                              <a:pt x="972185" y="15187"/>
                            </a:lnTo>
                            <a:lnTo>
                              <a:pt x="926546" y="23575"/>
                            </a:lnTo>
                            <a:lnTo>
                              <a:pt x="881548" y="33724"/>
                            </a:lnTo>
                            <a:lnTo>
                              <a:pt x="837230" y="45597"/>
                            </a:lnTo>
                            <a:lnTo>
                              <a:pt x="793628" y="59158"/>
                            </a:lnTo>
                            <a:lnTo>
                              <a:pt x="750780" y="74368"/>
                            </a:lnTo>
                            <a:lnTo>
                              <a:pt x="708723" y="91190"/>
                            </a:lnTo>
                            <a:lnTo>
                              <a:pt x="667494" y="109587"/>
                            </a:lnTo>
                            <a:lnTo>
                              <a:pt x="627130" y="129522"/>
                            </a:lnTo>
                            <a:lnTo>
                              <a:pt x="587670" y="150957"/>
                            </a:lnTo>
                            <a:lnTo>
                              <a:pt x="549151" y="173855"/>
                            </a:lnTo>
                            <a:lnTo>
                              <a:pt x="511608" y="198179"/>
                            </a:lnTo>
                            <a:lnTo>
                              <a:pt x="475081" y="223891"/>
                            </a:lnTo>
                            <a:lnTo>
                              <a:pt x="439607" y="250954"/>
                            </a:lnTo>
                            <a:lnTo>
                              <a:pt x="405222" y="279331"/>
                            </a:lnTo>
                            <a:lnTo>
                              <a:pt x="371964" y="308983"/>
                            </a:lnTo>
                            <a:lnTo>
                              <a:pt x="339870" y="339875"/>
                            </a:lnTo>
                            <a:lnTo>
                              <a:pt x="308978" y="371969"/>
                            </a:lnTo>
                            <a:lnTo>
                              <a:pt x="279325" y="405227"/>
                            </a:lnTo>
                            <a:lnTo>
                              <a:pt x="250949" y="439612"/>
                            </a:lnTo>
                            <a:lnTo>
                              <a:pt x="223886" y="475086"/>
                            </a:lnTo>
                            <a:lnTo>
                              <a:pt x="198174" y="511613"/>
                            </a:lnTo>
                            <a:lnTo>
                              <a:pt x="173850" y="549155"/>
                            </a:lnTo>
                            <a:lnTo>
                              <a:pt x="150952" y="587674"/>
                            </a:lnTo>
                            <a:lnTo>
                              <a:pt x="129518" y="627134"/>
                            </a:lnTo>
                            <a:lnTo>
                              <a:pt x="109583" y="667497"/>
                            </a:lnTo>
                            <a:lnTo>
                              <a:pt x="91186" y="708726"/>
                            </a:lnTo>
                            <a:lnTo>
                              <a:pt x="74364" y="750782"/>
                            </a:lnTo>
                            <a:lnTo>
                              <a:pt x="59155" y="793630"/>
                            </a:lnTo>
                            <a:lnTo>
                              <a:pt x="45595" y="837232"/>
                            </a:lnTo>
                            <a:lnTo>
                              <a:pt x="33722" y="881550"/>
                            </a:lnTo>
                            <a:lnTo>
                              <a:pt x="23573" y="926547"/>
                            </a:lnTo>
                            <a:lnTo>
                              <a:pt x="15186" y="972186"/>
                            </a:lnTo>
                            <a:lnTo>
                              <a:pt x="8598" y="1018429"/>
                            </a:lnTo>
                            <a:lnTo>
                              <a:pt x="3846" y="1065239"/>
                            </a:lnTo>
                            <a:lnTo>
                              <a:pt x="970" y="1112493"/>
                            </a:lnTo>
                            <a:lnTo>
                              <a:pt x="0" y="1160322"/>
                            </a:lnTo>
                            <a:lnTo>
                              <a:pt x="1181" y="1213257"/>
                            </a:lnTo>
                            <a:lnTo>
                              <a:pt x="4685" y="1265408"/>
                            </a:lnTo>
                            <a:lnTo>
                              <a:pt x="10464" y="1316904"/>
                            </a:lnTo>
                            <a:lnTo>
                              <a:pt x="18465" y="1367694"/>
                            </a:lnTo>
                            <a:lnTo>
                              <a:pt x="28639" y="1417730"/>
                            </a:lnTo>
                            <a:lnTo>
                              <a:pt x="40935" y="1466960"/>
                            </a:lnTo>
                            <a:lnTo>
                              <a:pt x="55304" y="1515334"/>
                            </a:lnTo>
                            <a:lnTo>
                              <a:pt x="71694" y="1562803"/>
                            </a:lnTo>
                            <a:lnTo>
                              <a:pt x="90056" y="1609316"/>
                            </a:lnTo>
                            <a:lnTo>
                              <a:pt x="110338" y="1654823"/>
                            </a:lnTo>
                            <a:lnTo>
                              <a:pt x="132492" y="1699275"/>
                            </a:lnTo>
                            <a:lnTo>
                              <a:pt x="156465" y="1742621"/>
                            </a:lnTo>
                            <a:lnTo>
                              <a:pt x="182209" y="1784811"/>
                            </a:lnTo>
                            <a:lnTo>
                              <a:pt x="209673" y="1825795"/>
                            </a:lnTo>
                            <a:lnTo>
                              <a:pt x="238805" y="1865523"/>
                            </a:lnTo>
                            <a:lnTo>
                              <a:pt x="262650" y="1895316"/>
                            </a:lnTo>
                            <a:lnTo>
                              <a:pt x="2058172" y="1895316"/>
                            </a:lnTo>
                            <a:lnTo>
                              <a:pt x="2082019" y="1865521"/>
                            </a:lnTo>
                            <a:lnTo>
                              <a:pt x="2111154" y="1825789"/>
                            </a:lnTo>
                            <a:lnTo>
                              <a:pt x="2138619" y="1784801"/>
                            </a:lnTo>
                            <a:lnTo>
                              <a:pt x="2164364" y="1742607"/>
                            </a:lnTo>
                            <a:lnTo>
                              <a:pt x="2188339" y="1699257"/>
                            </a:lnTo>
                            <a:lnTo>
                              <a:pt x="2210493" y="1654800"/>
                            </a:lnTo>
                            <a:lnTo>
                              <a:pt x="2220257" y="1632889"/>
                            </a:lnTo>
                            <a:lnTo>
                              <a:pt x="183362" y="1632889"/>
                            </a:lnTo>
                            <a:lnTo>
                              <a:pt x="723912" y="412254"/>
                            </a:lnTo>
                            <a:lnTo>
                              <a:pt x="2047291" y="412254"/>
                            </a:lnTo>
                            <a:lnTo>
                              <a:pt x="2041460" y="405191"/>
                            </a:lnTo>
                            <a:lnTo>
                              <a:pt x="2011807" y="371936"/>
                            </a:lnTo>
                            <a:lnTo>
                              <a:pt x="1980916" y="339845"/>
                            </a:lnTo>
                            <a:lnTo>
                              <a:pt x="1948823" y="308956"/>
                            </a:lnTo>
                            <a:lnTo>
                              <a:pt x="1915565" y="279305"/>
                            </a:lnTo>
                            <a:lnTo>
                              <a:pt x="1881181" y="250931"/>
                            </a:lnTo>
                            <a:lnTo>
                              <a:pt x="1845707" y="223871"/>
                            </a:lnTo>
                            <a:lnTo>
                              <a:pt x="1809182" y="198161"/>
                            </a:lnTo>
                            <a:lnTo>
                              <a:pt x="1771641" y="173839"/>
                            </a:lnTo>
                            <a:lnTo>
                              <a:pt x="1733122" y="150943"/>
                            </a:lnTo>
                            <a:lnTo>
                              <a:pt x="1693664" y="129510"/>
                            </a:lnTo>
                            <a:lnTo>
                              <a:pt x="1653303" y="109577"/>
                            </a:lnTo>
                            <a:lnTo>
                              <a:pt x="1612075" y="91182"/>
                            </a:lnTo>
                            <a:lnTo>
                              <a:pt x="1570020" y="74361"/>
                            </a:lnTo>
                            <a:lnTo>
                              <a:pt x="1527174" y="59152"/>
                            </a:lnTo>
                            <a:lnTo>
                              <a:pt x="1483574" y="45593"/>
                            </a:lnTo>
                            <a:lnTo>
                              <a:pt x="1439258" y="33721"/>
                            </a:lnTo>
                            <a:lnTo>
                              <a:pt x="1394263" y="23573"/>
                            </a:lnTo>
                            <a:lnTo>
                              <a:pt x="1348626" y="15186"/>
                            </a:lnTo>
                            <a:lnTo>
                              <a:pt x="1302385" y="8598"/>
                            </a:lnTo>
                            <a:lnTo>
                              <a:pt x="1255577" y="3846"/>
                            </a:lnTo>
                            <a:lnTo>
                              <a:pt x="1208239" y="967"/>
                            </a:lnTo>
                            <a:lnTo>
                              <a:pt x="1160411" y="0"/>
                            </a:lnTo>
                            <a:close/>
                          </a:path>
                          <a:path w="2317750" h="1895475">
                            <a:moveTo>
                              <a:pt x="896569" y="750531"/>
                            </a:moveTo>
                            <a:lnTo>
                              <a:pt x="739609" y="1141145"/>
                            </a:lnTo>
                            <a:lnTo>
                              <a:pt x="739863" y="1141145"/>
                            </a:lnTo>
                            <a:lnTo>
                              <a:pt x="652678" y="1359115"/>
                            </a:lnTo>
                            <a:lnTo>
                              <a:pt x="890955" y="1359115"/>
                            </a:lnTo>
                            <a:lnTo>
                              <a:pt x="890955" y="1632889"/>
                            </a:lnTo>
                            <a:lnTo>
                              <a:pt x="1250543" y="1632889"/>
                            </a:lnTo>
                            <a:lnTo>
                              <a:pt x="896569" y="750531"/>
                            </a:lnTo>
                            <a:close/>
                          </a:path>
                          <a:path w="2317750" h="1895475">
                            <a:moveTo>
                              <a:pt x="1294193" y="412254"/>
                            </a:moveTo>
                            <a:lnTo>
                              <a:pt x="1063967" y="412254"/>
                            </a:lnTo>
                            <a:lnTo>
                              <a:pt x="1602790" y="1632889"/>
                            </a:lnTo>
                            <a:lnTo>
                              <a:pt x="1785213" y="1632889"/>
                            </a:lnTo>
                            <a:lnTo>
                              <a:pt x="1294193" y="412254"/>
                            </a:lnTo>
                            <a:close/>
                          </a:path>
                          <a:path w="2317750" h="1895475">
                            <a:moveTo>
                              <a:pt x="2047291" y="412254"/>
                            </a:moveTo>
                            <a:lnTo>
                              <a:pt x="1598650" y="412254"/>
                            </a:lnTo>
                            <a:lnTo>
                              <a:pt x="2137448" y="1632889"/>
                            </a:lnTo>
                            <a:lnTo>
                              <a:pt x="2220257" y="1632889"/>
                            </a:lnTo>
                            <a:lnTo>
                              <a:pt x="2230776" y="1609287"/>
                            </a:lnTo>
                            <a:lnTo>
                              <a:pt x="2249138" y="1562768"/>
                            </a:lnTo>
                            <a:lnTo>
                              <a:pt x="2265528" y="1515293"/>
                            </a:lnTo>
                            <a:lnTo>
                              <a:pt x="2279896" y="1466912"/>
                            </a:lnTo>
                            <a:lnTo>
                              <a:pt x="2292192" y="1417676"/>
                            </a:lnTo>
                            <a:lnTo>
                              <a:pt x="2302365" y="1367634"/>
                            </a:lnTo>
                            <a:lnTo>
                              <a:pt x="2310365" y="1316836"/>
                            </a:lnTo>
                            <a:lnTo>
                              <a:pt x="2316141" y="1265333"/>
                            </a:lnTo>
                            <a:lnTo>
                              <a:pt x="2317705" y="1242047"/>
                            </a:lnTo>
                            <a:lnTo>
                              <a:pt x="2317705" y="1077225"/>
                            </a:lnTo>
                            <a:lnTo>
                              <a:pt x="2312212" y="1018349"/>
                            </a:lnTo>
                            <a:lnTo>
                              <a:pt x="2305621" y="972109"/>
                            </a:lnTo>
                            <a:lnTo>
                              <a:pt x="2297231" y="926473"/>
                            </a:lnTo>
                            <a:lnTo>
                              <a:pt x="2287079" y="881479"/>
                            </a:lnTo>
                            <a:lnTo>
                              <a:pt x="2275204" y="837164"/>
                            </a:lnTo>
                            <a:lnTo>
                              <a:pt x="2261641" y="793565"/>
                            </a:lnTo>
                            <a:lnTo>
                              <a:pt x="2246354" y="750531"/>
                            </a:lnTo>
                            <a:lnTo>
                              <a:pt x="2229606" y="708667"/>
                            </a:lnTo>
                            <a:lnTo>
                              <a:pt x="2211208" y="667441"/>
                            </a:lnTo>
                            <a:lnTo>
                              <a:pt x="2191272" y="627081"/>
                            </a:lnTo>
                            <a:lnTo>
                              <a:pt x="2169836" y="587624"/>
                            </a:lnTo>
                            <a:lnTo>
                              <a:pt x="2146937" y="549108"/>
                            </a:lnTo>
                            <a:lnTo>
                              <a:pt x="2122612" y="511569"/>
                            </a:lnTo>
                            <a:lnTo>
                              <a:pt x="2096900" y="475045"/>
                            </a:lnTo>
                            <a:lnTo>
                              <a:pt x="2069837" y="439573"/>
                            </a:lnTo>
                            <a:lnTo>
                              <a:pt x="2047291" y="412254"/>
                            </a:lnTo>
                            <a:close/>
                          </a:path>
                        </a:pathLst>
                      </a:custGeom>
                      <a:solidFill>
                        <a:srgbClr val="231F20">
                          <a:alpha val="9999"/>
                        </a:srgbClr>
                      </a:solidFill>
                    </wps:spPr>
                    <wps:bodyPr wrap="square" lIns="0" tIns="0" rIns="0" bIns="0" rtlCol="0">
                      <a:prstTxWarp prst="textNoShape">
                        <a:avLst/>
                      </a:prstTxWarp>
                      <a:noAutofit/>
                    </wps:bodyPr>
                  </wps:wsp>
                </a:graphicData>
              </a:graphic>
            </wp:anchor>
          </w:drawing>
        </mc:Choice>
        <mc:Fallback>
          <w:pict>
            <v:shape w14:anchorId="17CEE2E1" id="Graphic 5" o:spid="_x0000_s1026" style="position:absolute;margin-left:412.8pt;margin-top:692.65pt;width:182.5pt;height:149.25pt;z-index:-251614208;visibility:visible;mso-wrap-style:square;mso-wrap-distance-left:0;mso-wrap-distance-top:0;mso-wrap-distance-right:0;mso-wrap-distance-bottom:0;mso-position-horizontal:absolute;mso-position-horizontal-relative:page;mso-position-vertical:absolute;mso-position-vertical-relative:page;v-text-anchor:top" coordsize="2317750,189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" path="m1160411,r-47832,967l1065239,3846r-46810,4753l972185,15187r-45639,8388l881548,33724,837230,45597,793628,59158,750780,74368,708723,91190r-41229,18397l627130,129522r-39460,21435l549151,173855r-37543,24324l475081,223891r-35474,27063l405222,279331r-33258,29652l339870,339875r-30892,32094l279325,405227r-28376,34385l223886,475086r-25712,36527l173850,549155r-22898,38519l129518,627134r-19935,40363l91186,708726,74364,750782,59155,793630,45595,837232,33722,881550,23573,926547r-8387,45639l8598,1018429r-4752,46810l970,1112493,,1160322r1181,52935l4685,1265408r5779,51496l18465,1367694r10174,50036l40935,1466960r14369,48374l71694,1562803r18362,46513l110338,1654823r22154,44452l156465,1742621r25744,42190l209673,1825795r29132,39728l262650,1895316r1795522,l2082019,1865521r29135,-39732l2138619,1784801r25745,-42194l2188339,1699257r22154,-44457l2220257,1632889r-2036895,l723912,412254r1323379,l2041460,405191r-29653,-33255l1980916,339845r-32093,-30889l1915565,279305r-34384,-28374l1845707,223871r-36525,-25710l1771641,173839r-38519,-22896l1693664,129510r-40361,-19933l1612075,91182,1570020,74361,1527174,59152,1483574,45593,1439258,33721,1394263,23573r-45637,-8387l1302385,8598,1255577,3846,1208239,967,1160411,xem896569,750531l739609,1141145r254,l652678,1359115r238277,l890955,1632889r359588,l896569,750531xem1294193,412254r-230226,l1602790,1632889r182423,l1294193,412254xem2047291,412254r-448641,l2137448,1632889r82809,l2230776,1609287r18362,-46519l2265528,1515293r14368,-48381l2292192,1417676r10173,-50042l2310365,1316836r5776,-51503l2317705,1242047r,-164822l2312212,1018349r-6591,-46240l2297231,926473r-10152,-44994l2275204,837164r-13563,-43599l2246354,750531r-16748,-41864l2211208,667441r-19936,-40360l2169836,587624r-22899,-38516l2122612,511569r-25712,-36524l2069837,439573r-22546,-27319xe" fillcolor="#231f20" stroked="f">
              <v:fill opacity="6425f"/>
              <v:path arrowok="t"/>
              <w10:wrap anchorx="page" anchory="page"/>
            </v:shape>
          </w:pict>
        </mc:Fallback>
      </mc:AlternateContent>
    </w:r>
    <w:r>
      <w:rPr>
        <w:noProof/>
      </w:rPr>
      <mc:AlternateContent>
        <mc:Choice Requires="wps">
          <w:drawing>
            <wp:anchor distT="0" distB="0" distL="0" distR="0" simplePos="0" relativeHeight="251703296" behindDoc="1" locked="0" layoutInCell="1" allowOverlap="1" wp14:anchorId="5635E54B" wp14:editId="6CAA4B61">
              <wp:simplePos x="0" y="0"/>
              <wp:positionH relativeFrom="page">
                <wp:posOffset>906297</wp:posOffset>
              </wp:positionH>
              <wp:positionV relativeFrom="page">
                <wp:posOffset>9929647</wp:posOffset>
              </wp:positionV>
              <wp:extent cx="9525" cy="596265"/>
              <wp:effectExtent l="0" t="0" r="0" b="0"/>
              <wp:wrapNone/>
              <wp:docPr id="121364773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96265"/>
                      </a:xfrm>
                      <a:custGeom>
                        <a:avLst/>
                        <a:gdLst/>
                        <a:ahLst/>
                        <a:cxnLst/>
                        <a:rect l="l" t="t" r="r" b="b"/>
                        <a:pathLst>
                          <a:path w="9525" h="596265">
                            <a:moveTo>
                              <a:pt x="9512" y="0"/>
                            </a:moveTo>
                            <a:lnTo>
                              <a:pt x="0" y="0"/>
                            </a:lnTo>
                            <a:lnTo>
                              <a:pt x="0" y="596176"/>
                            </a:lnTo>
                            <a:lnTo>
                              <a:pt x="9512" y="596176"/>
                            </a:lnTo>
                            <a:lnTo>
                              <a:pt x="95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CBBF349" id="Graphic 6" o:spid="_x0000_s1026" style="position:absolute;margin-left:71.35pt;margin-top:781.85pt;width:.75pt;height:46.95pt;z-index:-251613184;visibility:visible;mso-wrap-style:square;mso-wrap-distance-left:0;mso-wrap-distance-top:0;mso-wrap-distance-right:0;mso-wrap-distance-bottom:0;mso-position-horizontal:absolute;mso-position-horizontal-relative:page;mso-position-vertical:absolute;mso-position-vertical-relative:page;v-text-anchor:top" coordsize="9525,59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" path="m9512,l,,,596176r9512,l9512,xe" fillcolor="#231f20" stroked="f">
              <v:path arrowok="t"/>
              <w10:wrap anchorx="page" anchory="page"/>
            </v:shape>
          </w:pict>
        </mc:Fallback>
      </mc:AlternateContent>
    </w:r>
  </w:p>
  <w:p w14:paraId="1DE13A42" w14:textId="77777777" w:rsidR="00595907" w:rsidRPr="00C661D8" w:rsidRDefault="00C661D8" w:rsidP="00C661D8">
    <w:pPr>
      <w:pStyle w:val="Footer"/>
    </w:pPr>
    <w:r>
      <w:rPr>
        <w:noProof/>
      </w:rPr>
      <mc:AlternateContent>
        <mc:Choice Requires="wps">
          <w:drawing>
            <wp:anchor distT="0" distB="0" distL="0" distR="0" simplePos="0" relativeHeight="251706368" behindDoc="1" locked="0" layoutInCell="1" allowOverlap="1" wp14:anchorId="5C1ABFF9" wp14:editId="0943977D">
              <wp:simplePos x="0" y="0"/>
              <wp:positionH relativeFrom="page">
                <wp:posOffset>1284388</wp:posOffset>
              </wp:positionH>
              <wp:positionV relativeFrom="page">
                <wp:posOffset>9952688</wp:posOffset>
              </wp:positionV>
              <wp:extent cx="2352675" cy="562199"/>
              <wp:effectExtent l="0" t="0" r="0" b="0"/>
              <wp:wrapNone/>
              <wp:docPr id="1140292865"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562199"/>
                      </a:xfrm>
                      <a:prstGeom prst="rect">
                        <a:avLst/>
                      </a:prstGeom>
                    </wps:spPr>
                    <wps:txbx>
                      <w:txbxContent>
                        <w:p w14:paraId="77BA4BD0" w14:textId="77777777" w:rsidR="00C661D8" w:rsidRPr="00B869DE" w:rsidRDefault="00C661D8" w:rsidP="00C661D8">
                          <w:pPr>
                            <w:spacing w:after="100"/>
                            <w:rPr>
                              <w:sz w:val="18"/>
                              <w:szCs w:val="18"/>
                            </w:rPr>
                          </w:pPr>
                          <w:hyperlink r:id="rId1" w:history="1">
                            <w:r w:rsidRPr="00B869DE">
                              <w:rPr>
                                <w:rStyle w:val="Hyperlink"/>
                                <w:color w:val="auto"/>
                                <w:sz w:val="18"/>
                                <w:szCs w:val="18"/>
                                <w:u w:val="none"/>
                              </w:rPr>
                              <w:t>info@acron-trgovina.si</w:t>
                            </w:r>
                          </w:hyperlink>
                        </w:p>
                        <w:p w14:paraId="40FB6A8A" w14:textId="77777777" w:rsidR="00C661D8" w:rsidRPr="00B869DE" w:rsidRDefault="00C661D8" w:rsidP="00C661D8">
                          <w:pPr>
                            <w:spacing w:after="100"/>
                            <w:rPr>
                              <w:sz w:val="18"/>
                              <w:szCs w:val="18"/>
                            </w:rPr>
                          </w:pPr>
                          <w:hyperlink r:id="rId2" w:history="1">
                            <w:r w:rsidRPr="00B869DE">
                              <w:rPr>
                                <w:rStyle w:val="Hyperlink"/>
                                <w:color w:val="auto"/>
                                <w:w w:val="105"/>
                                <w:sz w:val="18"/>
                                <w:szCs w:val="18"/>
                                <w:u w:val="none"/>
                              </w:rPr>
                              <w:t>P</w:t>
                            </w:r>
                            <w:r w:rsidR="000461D7">
                              <w:rPr>
                                <w:rStyle w:val="Hyperlink"/>
                                <w:color w:val="auto"/>
                                <w:w w:val="105"/>
                                <w:sz w:val="18"/>
                                <w:szCs w:val="18"/>
                                <w:u w:val="none"/>
                              </w:rPr>
                              <w:t xml:space="preserve">od </w:t>
                            </w:r>
                            <w:r w:rsidR="00163E91">
                              <w:rPr>
                                <w:rStyle w:val="Hyperlink"/>
                                <w:color w:val="auto"/>
                                <w:w w:val="105"/>
                                <w:sz w:val="18"/>
                                <w:szCs w:val="18"/>
                                <w:u w:val="none"/>
                              </w:rPr>
                              <w:t>G</w:t>
                            </w:r>
                            <w:r w:rsidR="000461D7">
                              <w:rPr>
                                <w:rStyle w:val="Hyperlink"/>
                                <w:color w:val="auto"/>
                                <w:w w:val="105"/>
                                <w:sz w:val="18"/>
                                <w:szCs w:val="18"/>
                                <w:u w:val="none"/>
                              </w:rPr>
                              <w:t>radom 1</w:t>
                            </w:r>
                            <w:r w:rsidRPr="00B869DE">
                              <w:rPr>
                                <w:rStyle w:val="Hyperlink"/>
                                <w:color w:val="auto"/>
                                <w:w w:val="105"/>
                                <w:sz w:val="18"/>
                                <w:szCs w:val="18"/>
                                <w:u w:val="none"/>
                              </w:rPr>
                              <w:t>,</w:t>
                            </w:r>
                            <w:r w:rsidRPr="00B869DE">
                              <w:rPr>
                                <w:rStyle w:val="Hyperlink"/>
                                <w:color w:val="auto"/>
                                <w:spacing w:val="-1"/>
                                <w:w w:val="105"/>
                                <w:sz w:val="18"/>
                                <w:szCs w:val="18"/>
                                <w:u w:val="none"/>
                              </w:rPr>
                              <w:t xml:space="preserve"> </w:t>
                            </w:r>
                            <w:r w:rsidRPr="00B869DE">
                              <w:rPr>
                                <w:rStyle w:val="Hyperlink"/>
                                <w:color w:val="auto"/>
                                <w:w w:val="105"/>
                                <w:sz w:val="18"/>
                                <w:szCs w:val="18"/>
                                <w:u w:val="none"/>
                              </w:rPr>
                              <w:t>2380 Slovenj Gradec</w:t>
                            </w:r>
                          </w:hyperlink>
                        </w:p>
                        <w:p w14:paraId="08331344" w14:textId="77777777" w:rsidR="00C661D8" w:rsidRPr="00B869DE" w:rsidRDefault="00C661D8" w:rsidP="00C661D8">
                          <w:pPr>
                            <w:spacing w:after="100"/>
                            <w:rPr>
                              <w:sz w:val="18"/>
                              <w:szCs w:val="18"/>
                            </w:rPr>
                          </w:pPr>
                          <w:hyperlink r:id="rId3" w:history="1">
                            <w:r w:rsidRPr="00B869DE">
                              <w:rPr>
                                <w:rStyle w:val="Hyperlink"/>
                                <w:color w:val="auto"/>
                                <w:spacing w:val="-2"/>
                                <w:w w:val="105"/>
                                <w:sz w:val="18"/>
                                <w:szCs w:val="18"/>
                                <w:u w:val="none"/>
                              </w:rPr>
                              <w:t>www.acron-trgovina.si</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C1ABFF9" id="_x0000_t202" coordsize="21600,21600" o:spt="202" path="m,l,21600r21600,l21600,xe">
              <v:stroke joinstyle="miter"/>
              <v:path gradientshapeok="t" o:connecttype="rect"/>
            </v:shapetype>
            <v:shape id="_x0000_s1028" type="#_x0000_t202" style="position:absolute;left:0;text-align:left;margin-left:101.15pt;margin-top:783.7pt;width:185.25pt;height:44.2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" filled="f" stroked="f">
              <v:textbox inset="0,0,0,0">
                <w:txbxContent>
                  <w:p w14:paraId="77BA4BD0" w14:textId="77777777" w:rsidR="00C661D8" w:rsidRPr="00B869DE" w:rsidRDefault="00C661D8" w:rsidP="00C661D8">
                    <w:pPr>
                      <w:spacing w:after="100"/>
                      <w:rPr>
                        <w:sz w:val="18"/>
                        <w:szCs w:val="18"/>
                      </w:rPr>
                    </w:pPr>
                    <w:hyperlink r:id="rId4" w:history="1">
                      <w:r w:rsidRPr="00B869DE">
                        <w:rPr>
                          <w:rStyle w:val="Hyperlink"/>
                          <w:color w:val="auto"/>
                          <w:sz w:val="18"/>
                          <w:szCs w:val="18"/>
                          <w:u w:val="none"/>
                        </w:rPr>
                        <w:t>info@acron-trgovina.si</w:t>
                      </w:r>
                    </w:hyperlink>
                  </w:p>
                  <w:p w14:paraId="40FB6A8A" w14:textId="77777777" w:rsidR="00C661D8" w:rsidRPr="00B869DE" w:rsidRDefault="00C661D8" w:rsidP="00C661D8">
                    <w:pPr>
                      <w:spacing w:after="100"/>
                      <w:rPr>
                        <w:sz w:val="18"/>
                        <w:szCs w:val="18"/>
                      </w:rPr>
                    </w:pPr>
                    <w:hyperlink r:id="rId5" w:history="1">
                      <w:r w:rsidRPr="00B869DE">
                        <w:rPr>
                          <w:rStyle w:val="Hyperlink"/>
                          <w:color w:val="auto"/>
                          <w:w w:val="105"/>
                          <w:sz w:val="18"/>
                          <w:szCs w:val="18"/>
                          <w:u w:val="none"/>
                        </w:rPr>
                        <w:t>P</w:t>
                      </w:r>
                      <w:r w:rsidR="000461D7">
                        <w:rPr>
                          <w:rStyle w:val="Hyperlink"/>
                          <w:color w:val="auto"/>
                          <w:w w:val="105"/>
                          <w:sz w:val="18"/>
                          <w:szCs w:val="18"/>
                          <w:u w:val="none"/>
                        </w:rPr>
                        <w:t xml:space="preserve">od </w:t>
                      </w:r>
                      <w:r w:rsidR="00163E91">
                        <w:rPr>
                          <w:rStyle w:val="Hyperlink"/>
                          <w:color w:val="auto"/>
                          <w:w w:val="105"/>
                          <w:sz w:val="18"/>
                          <w:szCs w:val="18"/>
                          <w:u w:val="none"/>
                        </w:rPr>
                        <w:t>G</w:t>
                      </w:r>
                      <w:r w:rsidR="000461D7">
                        <w:rPr>
                          <w:rStyle w:val="Hyperlink"/>
                          <w:color w:val="auto"/>
                          <w:w w:val="105"/>
                          <w:sz w:val="18"/>
                          <w:szCs w:val="18"/>
                          <w:u w:val="none"/>
                        </w:rPr>
                        <w:t>radom 1</w:t>
                      </w:r>
                      <w:r w:rsidRPr="00B869DE">
                        <w:rPr>
                          <w:rStyle w:val="Hyperlink"/>
                          <w:color w:val="auto"/>
                          <w:w w:val="105"/>
                          <w:sz w:val="18"/>
                          <w:szCs w:val="18"/>
                          <w:u w:val="none"/>
                        </w:rPr>
                        <w:t>,</w:t>
                      </w:r>
                      <w:r w:rsidRPr="00B869DE">
                        <w:rPr>
                          <w:rStyle w:val="Hyperlink"/>
                          <w:color w:val="auto"/>
                          <w:spacing w:val="-1"/>
                          <w:w w:val="105"/>
                          <w:sz w:val="18"/>
                          <w:szCs w:val="18"/>
                          <w:u w:val="none"/>
                        </w:rPr>
                        <w:t xml:space="preserve"> </w:t>
                      </w:r>
                      <w:r w:rsidRPr="00B869DE">
                        <w:rPr>
                          <w:rStyle w:val="Hyperlink"/>
                          <w:color w:val="auto"/>
                          <w:w w:val="105"/>
                          <w:sz w:val="18"/>
                          <w:szCs w:val="18"/>
                          <w:u w:val="none"/>
                        </w:rPr>
                        <w:t>2380 Slovenj Gradec</w:t>
                      </w:r>
                    </w:hyperlink>
                  </w:p>
                  <w:p w14:paraId="08331344" w14:textId="77777777" w:rsidR="00C661D8" w:rsidRPr="00B869DE" w:rsidRDefault="00C661D8" w:rsidP="00C661D8">
                    <w:pPr>
                      <w:spacing w:after="100"/>
                      <w:rPr>
                        <w:sz w:val="18"/>
                        <w:szCs w:val="18"/>
                      </w:rPr>
                    </w:pPr>
                    <w:hyperlink r:id="rId6" w:history="1">
                      <w:r w:rsidRPr="00B869DE">
                        <w:rPr>
                          <w:rStyle w:val="Hyperlink"/>
                          <w:color w:val="auto"/>
                          <w:spacing w:val="-2"/>
                          <w:w w:val="105"/>
                          <w:sz w:val="18"/>
                          <w:szCs w:val="18"/>
                          <w:u w:val="none"/>
                        </w:rPr>
                        <w:t>www.acron-trgovina.si</w:t>
                      </w:r>
                    </w:hyperlink>
                  </w:p>
                </w:txbxContent>
              </v:textbox>
              <w10:wrap anchorx="page" anchory="page"/>
            </v:shape>
          </w:pict>
        </mc:Fallback>
      </mc:AlternateContent>
    </w:r>
    <w:r>
      <w:rPr>
        <w:noProof/>
      </w:rPr>
      <w:drawing>
        <wp:anchor distT="0" distB="0" distL="0" distR="0" simplePos="0" relativeHeight="251704320" behindDoc="1" locked="0" layoutInCell="1" allowOverlap="1" wp14:anchorId="01175CB2" wp14:editId="784BDAAC">
          <wp:simplePos x="0" y="0"/>
          <wp:positionH relativeFrom="page">
            <wp:posOffset>1000331</wp:posOffset>
          </wp:positionH>
          <wp:positionV relativeFrom="page">
            <wp:posOffset>10350500</wp:posOffset>
          </wp:positionV>
          <wp:extent cx="237475" cy="170815"/>
          <wp:effectExtent l="0" t="0" r="0" b="635"/>
          <wp:wrapNone/>
          <wp:docPr id="89062453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237475" cy="1708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707392" behindDoc="0" locked="0" layoutInCell="1" allowOverlap="1" wp14:anchorId="1110F9AA" wp14:editId="5346B377">
              <wp:simplePos x="0" y="0"/>
              <wp:positionH relativeFrom="page">
                <wp:posOffset>993140</wp:posOffset>
              </wp:positionH>
              <wp:positionV relativeFrom="paragraph">
                <wp:posOffset>145415</wp:posOffset>
              </wp:positionV>
              <wp:extent cx="249555" cy="388620"/>
              <wp:effectExtent l="0" t="0" r="0" b="0"/>
              <wp:wrapNone/>
              <wp:docPr id="68552225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555" cy="388620"/>
                        <a:chOff x="0" y="9563"/>
                        <a:chExt cx="164401" cy="351578"/>
                      </a:xfrm>
                    </wpg:grpSpPr>
                    <pic:pic xmlns:pic="http://schemas.openxmlformats.org/drawingml/2006/picture">
                      <pic:nvPicPr>
                        <pic:cNvPr id="525250298" name="Image 22"/>
                        <pic:cNvPicPr/>
                      </pic:nvPicPr>
                      <pic:blipFill>
                        <a:blip r:embed="rId8" cstate="print"/>
                        <a:stretch>
                          <a:fillRect/>
                        </a:stretch>
                      </pic:blipFill>
                      <pic:spPr>
                        <a:xfrm>
                          <a:off x="0" y="9563"/>
                          <a:ext cx="164401" cy="164388"/>
                        </a:xfrm>
                        <a:prstGeom prst="rect">
                          <a:avLst/>
                        </a:prstGeom>
                      </pic:spPr>
                    </pic:pic>
                    <pic:pic xmlns:pic="http://schemas.openxmlformats.org/drawingml/2006/picture">
                      <pic:nvPicPr>
                        <pic:cNvPr id="1403936310" name="Image 23"/>
                        <pic:cNvPicPr/>
                      </pic:nvPicPr>
                      <pic:blipFill>
                        <a:blip r:embed="rId9" cstate="print"/>
                        <a:stretch>
                          <a:fillRect/>
                        </a:stretch>
                      </pic:blipFill>
                      <pic:spPr>
                        <a:xfrm>
                          <a:off x="0" y="196753"/>
                          <a:ext cx="164401" cy="1643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134ED6" id="Group 21" o:spid="_x0000_s1026" style="position:absolute;margin-left:78.2pt;margin-top:11.45pt;width:19.65pt;height:30.6pt;z-index:251707392;mso-wrap-distance-left:0;mso-wrap-distance-right:0;mso-position-horizontal-relative:page;mso-width-relative:margin;mso-height-relative:margin" coordorigin=",9563" coordsize="164401,351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top:9563;width:164401;height:16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">
                <v:imagedata r:id="rId10" o:title=""/>
              </v:shape>
              <v:shape id="Image 23" o:spid="_x0000_s1028" type="#_x0000_t75" style="position:absolute;top:196753;width:164401;height:16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">
                <v:imagedata r:id="rId11" o:title=""/>
              </v:shape>
              <w10:wrap anchorx="page"/>
            </v:group>
          </w:pict>
        </mc:Fallback>
      </mc:AlternateContent>
    </w:r>
    <w:r w:rsidRPr="0021506A">
      <w:rPr>
        <w:noProof/>
        <w:sz w:val="22"/>
        <w:szCs w:val="20"/>
      </w:rPr>
      <mc:AlternateContent>
        <mc:Choice Requires="wps">
          <w:drawing>
            <wp:anchor distT="0" distB="0" distL="0" distR="0" simplePos="0" relativeHeight="251705344" behindDoc="1" locked="0" layoutInCell="1" allowOverlap="1" wp14:anchorId="5A5FCBB9" wp14:editId="28175CD6">
              <wp:simplePos x="0" y="0"/>
              <wp:positionH relativeFrom="page">
                <wp:posOffset>3904274</wp:posOffset>
              </wp:positionH>
              <wp:positionV relativeFrom="page">
                <wp:align>bottom</wp:align>
              </wp:positionV>
              <wp:extent cx="2069465" cy="883996"/>
              <wp:effectExtent l="0" t="0" r="0" b="0"/>
              <wp:wrapNone/>
              <wp:docPr id="2011008095"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883996"/>
                      </a:xfrm>
                      <a:prstGeom prst="rect">
                        <a:avLst/>
                      </a:prstGeom>
                    </wps:spPr>
                    <wps:txbx>
                      <w:txbxContent>
                        <w:p w14:paraId="2C2680D2" w14:textId="77777777" w:rsidR="00C661D8" w:rsidRDefault="00C661D8" w:rsidP="00C661D8">
                          <w:pPr>
                            <w:spacing w:before="7"/>
                            <w:rPr>
                              <w:color w:val="808285"/>
                              <w:w w:val="105"/>
                              <w:sz w:val="14"/>
                            </w:rPr>
                          </w:pPr>
                        </w:p>
                        <w:p w14:paraId="5C28CE9B" w14:textId="77777777" w:rsidR="00C661D8" w:rsidRPr="00C13B7F" w:rsidRDefault="00C661D8" w:rsidP="00C661D8">
                          <w:pPr>
                            <w:spacing w:before="7"/>
                            <w:rPr>
                              <w:color w:val="808285"/>
                              <w:w w:val="105"/>
                              <w:sz w:val="14"/>
                            </w:rPr>
                          </w:pPr>
                          <w:r w:rsidRPr="00C13B7F">
                            <w:rPr>
                              <w:color w:val="808285"/>
                              <w:w w:val="105"/>
                              <w:sz w:val="14"/>
                            </w:rPr>
                            <w:t>Tel.:</w:t>
                          </w:r>
                          <w:r w:rsidRPr="00C13B7F">
                            <w:rPr>
                              <w:color w:val="808285"/>
                              <w:spacing w:val="-4"/>
                              <w:w w:val="105"/>
                              <w:sz w:val="14"/>
                            </w:rPr>
                            <w:t xml:space="preserve"> </w:t>
                          </w:r>
                          <w:r w:rsidRPr="00C13B7F">
                            <w:rPr>
                              <w:color w:val="808285"/>
                              <w:w w:val="105"/>
                              <w:sz w:val="14"/>
                            </w:rPr>
                            <w:t>02</w:t>
                          </w:r>
                          <w:r w:rsidRPr="00C13B7F">
                            <w:rPr>
                              <w:color w:val="808285"/>
                              <w:spacing w:val="-3"/>
                              <w:w w:val="105"/>
                              <w:sz w:val="14"/>
                            </w:rPr>
                            <w:t xml:space="preserve"> </w:t>
                          </w:r>
                          <w:r w:rsidRPr="00C13B7F">
                            <w:rPr>
                              <w:color w:val="808285"/>
                              <w:w w:val="105"/>
                              <w:sz w:val="14"/>
                            </w:rPr>
                            <w:t>620</w:t>
                          </w:r>
                          <w:r w:rsidRPr="00C13B7F">
                            <w:rPr>
                              <w:color w:val="808285"/>
                              <w:spacing w:val="-4"/>
                              <w:w w:val="105"/>
                              <w:sz w:val="14"/>
                            </w:rPr>
                            <w:t xml:space="preserve"> </w:t>
                          </w:r>
                          <w:r w:rsidRPr="00C13B7F">
                            <w:rPr>
                              <w:color w:val="808285"/>
                              <w:w w:val="105"/>
                              <w:sz w:val="14"/>
                            </w:rPr>
                            <w:t>43</w:t>
                          </w:r>
                          <w:r w:rsidRPr="00C13B7F">
                            <w:rPr>
                              <w:color w:val="808285"/>
                              <w:spacing w:val="-3"/>
                              <w:w w:val="105"/>
                              <w:sz w:val="14"/>
                            </w:rPr>
                            <w:t xml:space="preserve"> </w:t>
                          </w:r>
                          <w:r w:rsidRPr="00C13B7F">
                            <w:rPr>
                              <w:color w:val="808285"/>
                              <w:w w:val="105"/>
                              <w:sz w:val="14"/>
                            </w:rPr>
                            <w:t>20</w:t>
                          </w:r>
                        </w:p>
                        <w:p w14:paraId="248AF3BE" w14:textId="77777777" w:rsidR="00C661D8" w:rsidRPr="00C13B7F" w:rsidRDefault="00C661D8" w:rsidP="00C661D8">
                          <w:pPr>
                            <w:spacing w:before="7"/>
                            <w:ind w:left="20"/>
                            <w:rPr>
                              <w:color w:val="808285"/>
                              <w:w w:val="105"/>
                              <w:sz w:val="14"/>
                            </w:rPr>
                          </w:pPr>
                          <w:r w:rsidRPr="00C13B7F">
                            <w:rPr>
                              <w:color w:val="808285"/>
                              <w:w w:val="105"/>
                              <w:sz w:val="14"/>
                            </w:rPr>
                            <w:t>Matična</w:t>
                          </w:r>
                          <w:r w:rsidRPr="00C13B7F">
                            <w:rPr>
                              <w:color w:val="808285"/>
                              <w:spacing w:val="-10"/>
                              <w:w w:val="105"/>
                              <w:sz w:val="14"/>
                            </w:rPr>
                            <w:t xml:space="preserve"> </w:t>
                          </w:r>
                          <w:r w:rsidRPr="00C13B7F">
                            <w:rPr>
                              <w:color w:val="808285"/>
                              <w:w w:val="105"/>
                              <w:sz w:val="14"/>
                            </w:rPr>
                            <w:t>št.:</w:t>
                          </w:r>
                          <w:r w:rsidRPr="00C13B7F">
                            <w:rPr>
                              <w:color w:val="808285"/>
                              <w:spacing w:val="-9"/>
                              <w:w w:val="105"/>
                              <w:sz w:val="14"/>
                            </w:rPr>
                            <w:t xml:space="preserve"> </w:t>
                          </w:r>
                          <w:r w:rsidRPr="00C13B7F">
                            <w:rPr>
                              <w:color w:val="808285"/>
                              <w:w w:val="105"/>
                              <w:sz w:val="14"/>
                            </w:rPr>
                            <w:t>5561868000</w:t>
                          </w:r>
                        </w:p>
                        <w:p w14:paraId="01B574ED" w14:textId="77777777" w:rsidR="00C661D8" w:rsidRPr="00C13B7F" w:rsidRDefault="00C661D8" w:rsidP="00C661D8">
                          <w:pPr>
                            <w:spacing w:before="7"/>
                            <w:ind w:left="20"/>
                            <w:rPr>
                              <w:color w:val="808285"/>
                              <w:w w:val="105"/>
                              <w:sz w:val="14"/>
                            </w:rPr>
                          </w:pPr>
                          <w:r w:rsidRPr="00C13B7F">
                            <w:rPr>
                              <w:color w:val="808285"/>
                              <w:w w:val="105"/>
                              <w:sz w:val="14"/>
                            </w:rPr>
                            <w:t>ID za DDV.: SI52653749</w:t>
                          </w:r>
                        </w:p>
                        <w:p w14:paraId="295364B7" w14:textId="77777777" w:rsidR="00C661D8" w:rsidRPr="00C13B7F" w:rsidRDefault="00C661D8" w:rsidP="00C661D8">
                          <w:pPr>
                            <w:spacing w:before="7"/>
                            <w:ind w:left="20"/>
                            <w:rPr>
                              <w:color w:val="808285"/>
                              <w:w w:val="105"/>
                              <w:sz w:val="14"/>
                            </w:rPr>
                          </w:pPr>
                          <w:r w:rsidRPr="00C13B7F">
                            <w:rPr>
                              <w:color w:val="808285"/>
                              <w:w w:val="105"/>
                              <w:sz w:val="14"/>
                            </w:rPr>
                            <w:t>Osnovi</w:t>
                          </w:r>
                          <w:r w:rsidRPr="00C13B7F">
                            <w:rPr>
                              <w:color w:val="808285"/>
                              <w:spacing w:val="-9"/>
                              <w:w w:val="105"/>
                              <w:sz w:val="14"/>
                            </w:rPr>
                            <w:t xml:space="preserve"> </w:t>
                          </w:r>
                          <w:r w:rsidRPr="00C13B7F">
                            <w:rPr>
                              <w:color w:val="808285"/>
                              <w:w w:val="105"/>
                              <w:sz w:val="14"/>
                            </w:rPr>
                            <w:t>kapital:</w:t>
                          </w:r>
                          <w:r w:rsidRPr="00C13B7F">
                            <w:rPr>
                              <w:color w:val="808285"/>
                              <w:spacing w:val="-9"/>
                              <w:w w:val="105"/>
                              <w:sz w:val="14"/>
                            </w:rPr>
                            <w:t xml:space="preserve"> </w:t>
                          </w:r>
                          <w:r w:rsidRPr="00125917">
                            <w:rPr>
                              <w:color w:val="808285"/>
                              <w:w w:val="105"/>
                              <w:sz w:val="14"/>
                            </w:rPr>
                            <w:t>125.188,01</w:t>
                          </w:r>
                          <w:r>
                            <w:rPr>
                              <w:color w:val="808285"/>
                              <w:w w:val="105"/>
                              <w:sz w:val="14"/>
                            </w:rPr>
                            <w:t xml:space="preserve"> </w:t>
                          </w:r>
                          <w:r w:rsidRPr="00C13B7F">
                            <w:rPr>
                              <w:color w:val="808285"/>
                              <w:w w:val="105"/>
                              <w:sz w:val="14"/>
                            </w:rPr>
                            <w:t>€</w:t>
                          </w:r>
                        </w:p>
                        <w:p w14:paraId="7F4B984C" w14:textId="77777777" w:rsidR="00C661D8" w:rsidRPr="00C13B7F" w:rsidRDefault="00C661D8" w:rsidP="00C661D8">
                          <w:pPr>
                            <w:spacing w:before="7"/>
                            <w:ind w:left="20"/>
                            <w:rPr>
                              <w:sz w:val="14"/>
                            </w:rPr>
                          </w:pPr>
                          <w:r w:rsidRPr="00C13B7F">
                            <w:rPr>
                              <w:color w:val="808285"/>
                              <w:w w:val="105"/>
                              <w:sz w:val="14"/>
                            </w:rPr>
                            <w:t xml:space="preserve">TRR: </w:t>
                          </w:r>
                          <w:r w:rsidR="004D52C9" w:rsidRPr="004D52C9">
                            <w:rPr>
                              <w:color w:val="808285"/>
                              <w:w w:val="105"/>
                              <w:sz w:val="14"/>
                            </w:rPr>
                            <w:t>SI56 0400 0027 9515 626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A5FCBB9" id="_x0000_s1029" type="#_x0000_t202" style="position:absolute;left:0;text-align:left;margin-left:307.4pt;margin-top:0;width:162.95pt;height:69.6pt;z-index:-251611136;visibility:visible;mso-wrap-style:square;mso-width-percent:0;mso-height-percent:0;mso-wrap-distance-left:0;mso-wrap-distance-top:0;mso-wrap-distance-right:0;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" filled="f" stroked="f">
              <v:textbox inset="0,0,0,0">
                <w:txbxContent>
                  <w:p w14:paraId="2C2680D2" w14:textId="77777777" w:rsidR="00C661D8" w:rsidRDefault="00C661D8" w:rsidP="00C661D8">
                    <w:pPr>
                      <w:spacing w:before="7"/>
                      <w:rPr>
                        <w:color w:val="808285"/>
                        <w:w w:val="105"/>
                        <w:sz w:val="14"/>
                      </w:rPr>
                    </w:pPr>
                  </w:p>
                  <w:p w14:paraId="5C28CE9B" w14:textId="77777777" w:rsidR="00C661D8" w:rsidRPr="00C13B7F" w:rsidRDefault="00C661D8" w:rsidP="00C661D8">
                    <w:pPr>
                      <w:spacing w:before="7"/>
                      <w:rPr>
                        <w:color w:val="808285"/>
                        <w:w w:val="105"/>
                        <w:sz w:val="14"/>
                      </w:rPr>
                    </w:pPr>
                    <w:r w:rsidRPr="00C13B7F">
                      <w:rPr>
                        <w:color w:val="808285"/>
                        <w:w w:val="105"/>
                        <w:sz w:val="14"/>
                      </w:rPr>
                      <w:t>Tel.:</w:t>
                    </w:r>
                    <w:r w:rsidRPr="00C13B7F">
                      <w:rPr>
                        <w:color w:val="808285"/>
                        <w:spacing w:val="-4"/>
                        <w:w w:val="105"/>
                        <w:sz w:val="14"/>
                      </w:rPr>
                      <w:t xml:space="preserve"> </w:t>
                    </w:r>
                    <w:r w:rsidRPr="00C13B7F">
                      <w:rPr>
                        <w:color w:val="808285"/>
                        <w:w w:val="105"/>
                        <w:sz w:val="14"/>
                      </w:rPr>
                      <w:t>02</w:t>
                    </w:r>
                    <w:r w:rsidRPr="00C13B7F">
                      <w:rPr>
                        <w:color w:val="808285"/>
                        <w:spacing w:val="-3"/>
                        <w:w w:val="105"/>
                        <w:sz w:val="14"/>
                      </w:rPr>
                      <w:t xml:space="preserve"> </w:t>
                    </w:r>
                    <w:r w:rsidRPr="00C13B7F">
                      <w:rPr>
                        <w:color w:val="808285"/>
                        <w:w w:val="105"/>
                        <w:sz w:val="14"/>
                      </w:rPr>
                      <w:t>620</w:t>
                    </w:r>
                    <w:r w:rsidRPr="00C13B7F">
                      <w:rPr>
                        <w:color w:val="808285"/>
                        <w:spacing w:val="-4"/>
                        <w:w w:val="105"/>
                        <w:sz w:val="14"/>
                      </w:rPr>
                      <w:t xml:space="preserve"> </w:t>
                    </w:r>
                    <w:r w:rsidRPr="00C13B7F">
                      <w:rPr>
                        <w:color w:val="808285"/>
                        <w:w w:val="105"/>
                        <w:sz w:val="14"/>
                      </w:rPr>
                      <w:t>43</w:t>
                    </w:r>
                    <w:r w:rsidRPr="00C13B7F">
                      <w:rPr>
                        <w:color w:val="808285"/>
                        <w:spacing w:val="-3"/>
                        <w:w w:val="105"/>
                        <w:sz w:val="14"/>
                      </w:rPr>
                      <w:t xml:space="preserve"> </w:t>
                    </w:r>
                    <w:r w:rsidRPr="00C13B7F">
                      <w:rPr>
                        <w:color w:val="808285"/>
                        <w:w w:val="105"/>
                        <w:sz w:val="14"/>
                      </w:rPr>
                      <w:t>20</w:t>
                    </w:r>
                  </w:p>
                  <w:p w14:paraId="248AF3BE" w14:textId="77777777" w:rsidR="00C661D8" w:rsidRPr="00C13B7F" w:rsidRDefault="00C661D8" w:rsidP="00C661D8">
                    <w:pPr>
                      <w:spacing w:before="7"/>
                      <w:ind w:left="20"/>
                      <w:rPr>
                        <w:color w:val="808285"/>
                        <w:w w:val="105"/>
                        <w:sz w:val="14"/>
                      </w:rPr>
                    </w:pPr>
                    <w:r w:rsidRPr="00C13B7F">
                      <w:rPr>
                        <w:color w:val="808285"/>
                        <w:w w:val="105"/>
                        <w:sz w:val="14"/>
                      </w:rPr>
                      <w:t>Matična</w:t>
                    </w:r>
                    <w:r w:rsidRPr="00C13B7F">
                      <w:rPr>
                        <w:color w:val="808285"/>
                        <w:spacing w:val="-10"/>
                        <w:w w:val="105"/>
                        <w:sz w:val="14"/>
                      </w:rPr>
                      <w:t xml:space="preserve"> </w:t>
                    </w:r>
                    <w:r w:rsidRPr="00C13B7F">
                      <w:rPr>
                        <w:color w:val="808285"/>
                        <w:w w:val="105"/>
                        <w:sz w:val="14"/>
                      </w:rPr>
                      <w:t>št.:</w:t>
                    </w:r>
                    <w:r w:rsidRPr="00C13B7F">
                      <w:rPr>
                        <w:color w:val="808285"/>
                        <w:spacing w:val="-9"/>
                        <w:w w:val="105"/>
                        <w:sz w:val="14"/>
                      </w:rPr>
                      <w:t xml:space="preserve"> </w:t>
                    </w:r>
                    <w:r w:rsidRPr="00C13B7F">
                      <w:rPr>
                        <w:color w:val="808285"/>
                        <w:w w:val="105"/>
                        <w:sz w:val="14"/>
                      </w:rPr>
                      <w:t>5561868000</w:t>
                    </w:r>
                  </w:p>
                  <w:p w14:paraId="01B574ED" w14:textId="77777777" w:rsidR="00C661D8" w:rsidRPr="00C13B7F" w:rsidRDefault="00C661D8" w:rsidP="00C661D8">
                    <w:pPr>
                      <w:spacing w:before="7"/>
                      <w:ind w:left="20"/>
                      <w:rPr>
                        <w:color w:val="808285"/>
                        <w:w w:val="105"/>
                        <w:sz w:val="14"/>
                      </w:rPr>
                    </w:pPr>
                    <w:r w:rsidRPr="00C13B7F">
                      <w:rPr>
                        <w:color w:val="808285"/>
                        <w:w w:val="105"/>
                        <w:sz w:val="14"/>
                      </w:rPr>
                      <w:t>ID za DDV.: SI52653749</w:t>
                    </w:r>
                  </w:p>
                  <w:p w14:paraId="295364B7" w14:textId="77777777" w:rsidR="00C661D8" w:rsidRPr="00C13B7F" w:rsidRDefault="00C661D8" w:rsidP="00C661D8">
                    <w:pPr>
                      <w:spacing w:before="7"/>
                      <w:ind w:left="20"/>
                      <w:rPr>
                        <w:color w:val="808285"/>
                        <w:w w:val="105"/>
                        <w:sz w:val="14"/>
                      </w:rPr>
                    </w:pPr>
                    <w:r w:rsidRPr="00C13B7F">
                      <w:rPr>
                        <w:color w:val="808285"/>
                        <w:w w:val="105"/>
                        <w:sz w:val="14"/>
                      </w:rPr>
                      <w:t>Osnovi</w:t>
                    </w:r>
                    <w:r w:rsidRPr="00C13B7F">
                      <w:rPr>
                        <w:color w:val="808285"/>
                        <w:spacing w:val="-9"/>
                        <w:w w:val="105"/>
                        <w:sz w:val="14"/>
                      </w:rPr>
                      <w:t xml:space="preserve"> </w:t>
                    </w:r>
                    <w:r w:rsidRPr="00C13B7F">
                      <w:rPr>
                        <w:color w:val="808285"/>
                        <w:w w:val="105"/>
                        <w:sz w:val="14"/>
                      </w:rPr>
                      <w:t>kapital:</w:t>
                    </w:r>
                    <w:r w:rsidRPr="00C13B7F">
                      <w:rPr>
                        <w:color w:val="808285"/>
                        <w:spacing w:val="-9"/>
                        <w:w w:val="105"/>
                        <w:sz w:val="14"/>
                      </w:rPr>
                      <w:t xml:space="preserve"> </w:t>
                    </w:r>
                    <w:r w:rsidRPr="00125917">
                      <w:rPr>
                        <w:color w:val="808285"/>
                        <w:w w:val="105"/>
                        <w:sz w:val="14"/>
                      </w:rPr>
                      <w:t>125.188,01</w:t>
                    </w:r>
                    <w:r>
                      <w:rPr>
                        <w:color w:val="808285"/>
                        <w:w w:val="105"/>
                        <w:sz w:val="14"/>
                      </w:rPr>
                      <w:t xml:space="preserve"> </w:t>
                    </w:r>
                    <w:r w:rsidRPr="00C13B7F">
                      <w:rPr>
                        <w:color w:val="808285"/>
                        <w:w w:val="105"/>
                        <w:sz w:val="14"/>
                      </w:rPr>
                      <w:t>€</w:t>
                    </w:r>
                  </w:p>
                  <w:p w14:paraId="7F4B984C" w14:textId="77777777" w:rsidR="00C661D8" w:rsidRPr="00C13B7F" w:rsidRDefault="00C661D8" w:rsidP="00C661D8">
                    <w:pPr>
                      <w:spacing w:before="7"/>
                      <w:ind w:left="20"/>
                      <w:rPr>
                        <w:sz w:val="14"/>
                      </w:rPr>
                    </w:pPr>
                    <w:r w:rsidRPr="00C13B7F">
                      <w:rPr>
                        <w:color w:val="808285"/>
                        <w:w w:val="105"/>
                        <w:sz w:val="14"/>
                      </w:rPr>
                      <w:t xml:space="preserve">TRR: </w:t>
                    </w:r>
                    <w:r w:rsidR="004D52C9" w:rsidRPr="004D52C9">
                      <w:rPr>
                        <w:color w:val="808285"/>
                        <w:w w:val="105"/>
                        <w:sz w:val="14"/>
                      </w:rPr>
                      <w:t>SI56 0400 0027 9515 626</w:t>
                    </w:r>
                  </w:p>
                </w:txbxContent>
              </v:textbox>
              <w10:wrap anchorx="page" anchory="page"/>
            </v:shape>
          </w:pict>
        </mc:Fallback>
      </mc:AlternateContent>
    </w:r>
    <w:r>
      <w:rPr>
        <w:noProof/>
      </w:rPr>
      <mc:AlternateContent>
        <mc:Choice Requires="wps">
          <w:drawing>
            <wp:anchor distT="0" distB="0" distL="0" distR="0" simplePos="0" relativeHeight="251708416" behindDoc="1" locked="0" layoutInCell="1" allowOverlap="1" wp14:anchorId="23515569" wp14:editId="0246648E">
              <wp:simplePos x="0" y="0"/>
              <wp:positionH relativeFrom="page">
                <wp:posOffset>262373</wp:posOffset>
              </wp:positionH>
              <wp:positionV relativeFrom="page">
                <wp:posOffset>9965749</wp:posOffset>
              </wp:positionV>
              <wp:extent cx="490855" cy="49085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855" cy="490855"/>
                      </a:xfrm>
                      <a:custGeom>
                        <a:avLst/>
                        <a:gdLst/>
                        <a:ahLst/>
                        <a:cxnLst/>
                        <a:rect l="l" t="t" r="r" b="b"/>
                        <a:pathLst>
                          <a:path w="490855" h="490855">
                            <a:moveTo>
                              <a:pt x="245186" y="0"/>
                            </a:moveTo>
                            <a:lnTo>
                              <a:pt x="195772" y="4981"/>
                            </a:lnTo>
                            <a:lnTo>
                              <a:pt x="149748" y="19268"/>
                            </a:lnTo>
                            <a:lnTo>
                              <a:pt x="108100" y="41875"/>
                            </a:lnTo>
                            <a:lnTo>
                              <a:pt x="71813" y="71816"/>
                            </a:lnTo>
                            <a:lnTo>
                              <a:pt x="41874" y="108105"/>
                            </a:lnTo>
                            <a:lnTo>
                              <a:pt x="19269" y="149756"/>
                            </a:lnTo>
                            <a:lnTo>
                              <a:pt x="4983" y="195782"/>
                            </a:lnTo>
                            <a:lnTo>
                              <a:pt x="0" y="245173"/>
                            </a:lnTo>
                            <a:lnTo>
                              <a:pt x="4985" y="294623"/>
                            </a:lnTo>
                            <a:lnTo>
                              <a:pt x="19274" y="340644"/>
                            </a:lnTo>
                            <a:lnTo>
                              <a:pt x="41880" y="382291"/>
                            </a:lnTo>
                            <a:lnTo>
                              <a:pt x="71820" y="418576"/>
                            </a:lnTo>
                            <a:lnTo>
                              <a:pt x="108105" y="448513"/>
                            </a:lnTo>
                            <a:lnTo>
                              <a:pt x="149752" y="471118"/>
                            </a:lnTo>
                            <a:lnTo>
                              <a:pt x="195774" y="485404"/>
                            </a:lnTo>
                            <a:lnTo>
                              <a:pt x="245186" y="490385"/>
                            </a:lnTo>
                            <a:lnTo>
                              <a:pt x="294602" y="485403"/>
                            </a:lnTo>
                            <a:lnTo>
                              <a:pt x="340628" y="471116"/>
                            </a:lnTo>
                            <a:lnTo>
                              <a:pt x="382279" y="448509"/>
                            </a:lnTo>
                            <a:lnTo>
                              <a:pt x="418568" y="418569"/>
                            </a:lnTo>
                            <a:lnTo>
                              <a:pt x="448509" y="382282"/>
                            </a:lnTo>
                            <a:lnTo>
                              <a:pt x="468735" y="345020"/>
                            </a:lnTo>
                            <a:lnTo>
                              <a:pt x="38735" y="345020"/>
                            </a:lnTo>
                            <a:lnTo>
                              <a:pt x="152958" y="87109"/>
                            </a:lnTo>
                            <a:lnTo>
                              <a:pt x="431185" y="87109"/>
                            </a:lnTo>
                            <a:lnTo>
                              <a:pt x="418558" y="71808"/>
                            </a:lnTo>
                            <a:lnTo>
                              <a:pt x="382270" y="41871"/>
                            </a:lnTo>
                            <a:lnTo>
                              <a:pt x="340621" y="19266"/>
                            </a:lnTo>
                            <a:lnTo>
                              <a:pt x="294596" y="4980"/>
                            </a:lnTo>
                            <a:lnTo>
                              <a:pt x="245186" y="0"/>
                            </a:lnTo>
                            <a:close/>
                          </a:path>
                          <a:path w="490855" h="490855">
                            <a:moveTo>
                              <a:pt x="189433" y="158584"/>
                            </a:moveTo>
                            <a:lnTo>
                              <a:pt x="156273" y="241122"/>
                            </a:lnTo>
                            <a:lnTo>
                              <a:pt x="137909" y="287172"/>
                            </a:lnTo>
                            <a:lnTo>
                              <a:pt x="188252" y="287172"/>
                            </a:lnTo>
                            <a:lnTo>
                              <a:pt x="188252" y="345020"/>
                            </a:lnTo>
                            <a:lnTo>
                              <a:pt x="264236" y="345020"/>
                            </a:lnTo>
                            <a:lnTo>
                              <a:pt x="189433" y="158584"/>
                            </a:lnTo>
                            <a:close/>
                          </a:path>
                          <a:path w="490855" h="490855">
                            <a:moveTo>
                              <a:pt x="273456" y="87109"/>
                            </a:moveTo>
                            <a:lnTo>
                              <a:pt x="224815" y="87109"/>
                            </a:lnTo>
                            <a:lnTo>
                              <a:pt x="338658" y="345020"/>
                            </a:lnTo>
                            <a:lnTo>
                              <a:pt x="377202" y="345020"/>
                            </a:lnTo>
                            <a:lnTo>
                              <a:pt x="273456" y="87109"/>
                            </a:lnTo>
                            <a:close/>
                          </a:path>
                          <a:path w="490855" h="490855">
                            <a:moveTo>
                              <a:pt x="431185" y="87109"/>
                            </a:moveTo>
                            <a:lnTo>
                              <a:pt x="337781" y="87109"/>
                            </a:lnTo>
                            <a:lnTo>
                              <a:pt x="451637" y="345020"/>
                            </a:lnTo>
                            <a:lnTo>
                              <a:pt x="468735" y="345020"/>
                            </a:lnTo>
                            <a:lnTo>
                              <a:pt x="471116" y="340634"/>
                            </a:lnTo>
                            <a:lnTo>
                              <a:pt x="485403" y="294610"/>
                            </a:lnTo>
                            <a:lnTo>
                              <a:pt x="490382" y="245173"/>
                            </a:lnTo>
                            <a:lnTo>
                              <a:pt x="485397" y="195761"/>
                            </a:lnTo>
                            <a:lnTo>
                              <a:pt x="471107" y="149740"/>
                            </a:lnTo>
                            <a:lnTo>
                              <a:pt x="448499" y="108093"/>
                            </a:lnTo>
                            <a:lnTo>
                              <a:pt x="431185" y="87109"/>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C7BF363" id="Graphic 8" o:spid="_x0000_s1026" style="position:absolute;margin-left:20.65pt;margin-top:784.7pt;width:38.65pt;height:38.65pt;z-index:-251608064;visibility:visible;mso-wrap-style:square;mso-wrap-distance-left:0;mso-wrap-distance-top:0;mso-wrap-distance-right:0;mso-wrap-distance-bottom:0;mso-position-horizontal:absolute;mso-position-horizontal-relative:page;mso-position-vertical:absolute;mso-position-vertical-relative:page;v-text-anchor:top" coordsize="490855,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" path="m245186,l195772,4981,149748,19268,108100,41875,71813,71816,41874,108105,19269,149756,4983,195782,,245173r4985,49450l19274,340644r22606,41647l71820,418576r36285,29937l149752,471118r46022,14286l245186,490385r49416,-4982l340628,471116r41651,-22607l418568,418569r29941,-36287l468735,345020r-430000,l152958,87109r278227,l418558,71808,382270,41871,340621,19266,294596,4980,245186,xem189433,158584r-33160,82538l137909,287172r50343,l188252,345020r75984,l189433,158584xem273456,87109r-48641,l338658,345020r38544,l273456,87109xem431185,87109r-93404,l451637,345020r17098,l471116,340634r14287,-46024l490382,245173r-4985,-49412l471107,149740,448499,108093,431185,87109xe" fillcolor="#231f20"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52818" w14:textId="77777777" w:rsidR="008D1CF4" w:rsidRDefault="008D1CF4" w:rsidP="009715FC">
      <w:r>
        <w:separator/>
      </w:r>
    </w:p>
  </w:footnote>
  <w:footnote w:type="continuationSeparator" w:id="0">
    <w:p w14:paraId="02765809" w14:textId="77777777" w:rsidR="008D1CF4" w:rsidRDefault="008D1CF4" w:rsidP="009715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730A7" w14:textId="77777777" w:rsidR="009715FC" w:rsidRPr="00264540" w:rsidRDefault="006B7EA7" w:rsidP="00264540">
    <w:pPr>
      <w:pStyle w:val="BodyText"/>
      <w:spacing w:line="14" w:lineRule="auto"/>
      <w:rPr>
        <w:sz w:val="20"/>
      </w:rPr>
    </w:pPr>
    <w:r>
      <w:rPr>
        <w:noProof/>
      </w:rPr>
      <mc:AlternateContent>
        <mc:Choice Requires="wpg">
          <w:drawing>
            <wp:anchor distT="0" distB="0" distL="0" distR="0" simplePos="0" relativeHeight="251700224" behindDoc="0" locked="0" layoutInCell="1" allowOverlap="1" wp14:anchorId="06116801" wp14:editId="64CFA057">
              <wp:simplePos x="0" y="0"/>
              <wp:positionH relativeFrom="page">
                <wp:align>right</wp:align>
              </wp:positionH>
              <wp:positionV relativeFrom="page">
                <wp:posOffset>87630</wp:posOffset>
              </wp:positionV>
              <wp:extent cx="7549515" cy="57213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9515" cy="572135"/>
                        <a:chOff x="0" y="0"/>
                        <a:chExt cx="7549515" cy="572135"/>
                      </a:xfrm>
                    </wpg:grpSpPr>
                    <wps:wsp>
                      <wps:cNvPr id="15" name="Graphic 15"/>
                      <wps:cNvSpPr/>
                      <wps:spPr>
                        <a:xfrm>
                          <a:off x="0" y="12"/>
                          <a:ext cx="2304415" cy="572135"/>
                        </a:xfrm>
                        <a:custGeom>
                          <a:avLst/>
                          <a:gdLst/>
                          <a:ahLst/>
                          <a:cxnLst/>
                          <a:rect l="l" t="t" r="r" b="b"/>
                          <a:pathLst>
                            <a:path w="2304415" h="572135">
                              <a:moveTo>
                                <a:pt x="2304326" y="0"/>
                              </a:moveTo>
                              <a:lnTo>
                                <a:pt x="0" y="0"/>
                              </a:lnTo>
                              <a:lnTo>
                                <a:pt x="0" y="571601"/>
                              </a:lnTo>
                              <a:lnTo>
                                <a:pt x="2304326" y="571601"/>
                              </a:lnTo>
                              <a:lnTo>
                                <a:pt x="2304326"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 cstate="print"/>
                        <a:stretch>
                          <a:fillRect/>
                        </a:stretch>
                      </pic:blipFill>
                      <pic:spPr>
                        <a:xfrm>
                          <a:off x="2302929" y="0"/>
                          <a:ext cx="5246497" cy="571614"/>
                        </a:xfrm>
                        <a:prstGeom prst="rect">
                          <a:avLst/>
                        </a:prstGeom>
                      </pic:spPr>
                    </pic:pic>
                    <wps:wsp>
                      <wps:cNvPr id="17" name="Graphic 17"/>
                      <wps:cNvSpPr/>
                      <wps:spPr>
                        <a:xfrm>
                          <a:off x="939425" y="157899"/>
                          <a:ext cx="200025" cy="212090"/>
                        </a:xfrm>
                        <a:custGeom>
                          <a:avLst/>
                          <a:gdLst/>
                          <a:ahLst/>
                          <a:cxnLst/>
                          <a:rect l="l" t="t" r="r" b="b"/>
                          <a:pathLst>
                            <a:path w="200025" h="212090">
                              <a:moveTo>
                                <a:pt x="111912" y="0"/>
                              </a:moveTo>
                              <a:lnTo>
                                <a:pt x="67203" y="7825"/>
                              </a:lnTo>
                              <a:lnTo>
                                <a:pt x="31757" y="29686"/>
                              </a:lnTo>
                              <a:lnTo>
                                <a:pt x="8411" y="63157"/>
                              </a:lnTo>
                              <a:lnTo>
                                <a:pt x="0" y="105816"/>
                              </a:lnTo>
                              <a:lnTo>
                                <a:pt x="8411" y="148467"/>
                              </a:lnTo>
                              <a:lnTo>
                                <a:pt x="31757" y="181935"/>
                              </a:lnTo>
                              <a:lnTo>
                                <a:pt x="67203" y="203794"/>
                              </a:lnTo>
                              <a:lnTo>
                                <a:pt x="111912" y="211620"/>
                              </a:lnTo>
                              <a:lnTo>
                                <a:pt x="138625" y="209098"/>
                              </a:lnTo>
                              <a:lnTo>
                                <a:pt x="162312" y="201699"/>
                              </a:lnTo>
                              <a:lnTo>
                                <a:pt x="182674" y="189669"/>
                              </a:lnTo>
                              <a:lnTo>
                                <a:pt x="199415" y="173253"/>
                              </a:lnTo>
                              <a:lnTo>
                                <a:pt x="162788" y="140119"/>
                              </a:lnTo>
                              <a:lnTo>
                                <a:pt x="152637" y="150342"/>
                              </a:lnTo>
                              <a:lnTo>
                                <a:pt x="141314" y="157814"/>
                              </a:lnTo>
                              <a:lnTo>
                                <a:pt x="128736" y="162398"/>
                              </a:lnTo>
                              <a:lnTo>
                                <a:pt x="114820" y="163957"/>
                              </a:lnTo>
                              <a:lnTo>
                                <a:pt x="91862" y="159776"/>
                              </a:lnTo>
                              <a:lnTo>
                                <a:pt x="73945" y="147964"/>
                              </a:lnTo>
                              <a:lnTo>
                                <a:pt x="62296" y="129613"/>
                              </a:lnTo>
                              <a:lnTo>
                                <a:pt x="58140" y="105816"/>
                              </a:lnTo>
                              <a:lnTo>
                                <a:pt x="62296" y="82014"/>
                              </a:lnTo>
                              <a:lnTo>
                                <a:pt x="73945" y="63663"/>
                              </a:lnTo>
                              <a:lnTo>
                                <a:pt x="91862" y="51854"/>
                              </a:lnTo>
                              <a:lnTo>
                                <a:pt x="114820" y="47675"/>
                              </a:lnTo>
                              <a:lnTo>
                                <a:pt x="128736" y="49234"/>
                              </a:lnTo>
                              <a:lnTo>
                                <a:pt x="141314" y="53817"/>
                              </a:lnTo>
                              <a:lnTo>
                                <a:pt x="152637" y="61290"/>
                              </a:lnTo>
                              <a:lnTo>
                                <a:pt x="162788" y="71513"/>
                              </a:lnTo>
                              <a:lnTo>
                                <a:pt x="199415" y="38366"/>
                              </a:lnTo>
                              <a:lnTo>
                                <a:pt x="182674" y="21950"/>
                              </a:lnTo>
                              <a:lnTo>
                                <a:pt x="162312" y="9920"/>
                              </a:lnTo>
                              <a:lnTo>
                                <a:pt x="138625" y="2521"/>
                              </a:lnTo>
                              <a:lnTo>
                                <a:pt x="1119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2" cstate="print"/>
                        <a:stretch>
                          <a:fillRect/>
                        </a:stretch>
                      </pic:blipFill>
                      <pic:spPr>
                        <a:xfrm>
                          <a:off x="1164398" y="157905"/>
                          <a:ext cx="430791" cy="211620"/>
                        </a:xfrm>
                        <a:prstGeom prst="rect">
                          <a:avLst/>
                        </a:prstGeom>
                      </pic:spPr>
                    </pic:pic>
                    <pic:pic xmlns:pic="http://schemas.openxmlformats.org/drawingml/2006/picture">
                      <pic:nvPicPr>
                        <pic:cNvPr id="19" name="Image 19"/>
                        <pic:cNvPicPr/>
                      </pic:nvPicPr>
                      <pic:blipFill>
                        <a:blip r:embed="rId3" cstate="print"/>
                        <a:stretch>
                          <a:fillRect/>
                        </a:stretch>
                      </pic:blipFill>
                      <pic:spPr>
                        <a:xfrm>
                          <a:off x="1625395" y="161968"/>
                          <a:ext cx="193598" cy="203479"/>
                        </a:xfrm>
                        <a:prstGeom prst="rect">
                          <a:avLst/>
                        </a:prstGeom>
                      </pic:spPr>
                    </pic:pic>
                    <wps:wsp>
                      <wps:cNvPr id="20" name="Graphic 20"/>
                      <wps:cNvSpPr/>
                      <wps:spPr>
                        <a:xfrm>
                          <a:off x="248742" y="93242"/>
                          <a:ext cx="688340" cy="387350"/>
                        </a:xfrm>
                        <a:custGeom>
                          <a:avLst/>
                          <a:gdLst/>
                          <a:ahLst/>
                          <a:cxnLst/>
                          <a:rect l="l" t="t" r="r" b="b"/>
                          <a:pathLst>
                            <a:path w="688340" h="387350">
                              <a:moveTo>
                                <a:pt x="386880" y="193446"/>
                              </a:moveTo>
                              <a:lnTo>
                                <a:pt x="381774" y="149098"/>
                              </a:lnTo>
                              <a:lnTo>
                                <a:pt x="367220" y="108381"/>
                              </a:lnTo>
                              <a:lnTo>
                                <a:pt x="356323" y="91249"/>
                              </a:lnTo>
                              <a:lnTo>
                                <a:pt x="356323" y="272211"/>
                              </a:lnTo>
                              <a:lnTo>
                                <a:pt x="297599" y="272211"/>
                              </a:lnTo>
                              <a:lnTo>
                                <a:pt x="267182" y="196608"/>
                              </a:lnTo>
                              <a:lnTo>
                                <a:pt x="267182" y="272211"/>
                              </a:lnTo>
                              <a:lnTo>
                                <a:pt x="208470" y="272211"/>
                              </a:lnTo>
                              <a:lnTo>
                                <a:pt x="149453" y="125120"/>
                              </a:lnTo>
                              <a:lnTo>
                                <a:pt x="123291" y="190233"/>
                              </a:lnTo>
                              <a:lnTo>
                                <a:pt x="108800" y="226568"/>
                              </a:lnTo>
                              <a:lnTo>
                                <a:pt x="148526" y="226568"/>
                              </a:lnTo>
                              <a:lnTo>
                                <a:pt x="148526" y="272211"/>
                              </a:lnTo>
                              <a:lnTo>
                                <a:pt x="30568" y="272211"/>
                              </a:lnTo>
                              <a:lnTo>
                                <a:pt x="120675" y="68732"/>
                              </a:lnTo>
                              <a:lnTo>
                                <a:pt x="177368" y="68732"/>
                              </a:lnTo>
                              <a:lnTo>
                                <a:pt x="267182" y="272211"/>
                              </a:lnTo>
                              <a:lnTo>
                                <a:pt x="267182" y="196608"/>
                              </a:lnTo>
                              <a:lnTo>
                                <a:pt x="215747" y="68732"/>
                              </a:lnTo>
                              <a:lnTo>
                                <a:pt x="266496" y="68732"/>
                              </a:lnTo>
                              <a:lnTo>
                                <a:pt x="356323" y="272211"/>
                              </a:lnTo>
                              <a:lnTo>
                                <a:pt x="356323" y="91249"/>
                              </a:lnTo>
                              <a:lnTo>
                                <a:pt x="314426" y="42506"/>
                              </a:lnTo>
                              <a:lnTo>
                                <a:pt x="278511" y="19672"/>
                              </a:lnTo>
                              <a:lnTo>
                                <a:pt x="237794" y="5118"/>
                              </a:lnTo>
                              <a:lnTo>
                                <a:pt x="193446" y="0"/>
                              </a:lnTo>
                              <a:lnTo>
                                <a:pt x="149085" y="5118"/>
                              </a:lnTo>
                              <a:lnTo>
                                <a:pt x="108369" y="19672"/>
                              </a:lnTo>
                              <a:lnTo>
                                <a:pt x="72453" y="42506"/>
                              </a:lnTo>
                              <a:lnTo>
                                <a:pt x="42494" y="72466"/>
                              </a:lnTo>
                              <a:lnTo>
                                <a:pt x="19659" y="108381"/>
                              </a:lnTo>
                              <a:lnTo>
                                <a:pt x="5105" y="149098"/>
                              </a:lnTo>
                              <a:lnTo>
                                <a:pt x="0" y="193446"/>
                              </a:lnTo>
                              <a:lnTo>
                                <a:pt x="5105" y="237807"/>
                              </a:lnTo>
                              <a:lnTo>
                                <a:pt x="19659" y="278523"/>
                              </a:lnTo>
                              <a:lnTo>
                                <a:pt x="42494" y="314439"/>
                              </a:lnTo>
                              <a:lnTo>
                                <a:pt x="72453" y="344398"/>
                              </a:lnTo>
                              <a:lnTo>
                                <a:pt x="108369" y="367233"/>
                              </a:lnTo>
                              <a:lnTo>
                                <a:pt x="149085" y="381787"/>
                              </a:lnTo>
                              <a:lnTo>
                                <a:pt x="193446" y="386892"/>
                              </a:lnTo>
                              <a:lnTo>
                                <a:pt x="237794" y="381787"/>
                              </a:lnTo>
                              <a:lnTo>
                                <a:pt x="278511" y="367233"/>
                              </a:lnTo>
                              <a:lnTo>
                                <a:pt x="314426" y="344398"/>
                              </a:lnTo>
                              <a:lnTo>
                                <a:pt x="344385" y="314439"/>
                              </a:lnTo>
                              <a:lnTo>
                                <a:pt x="367220" y="278523"/>
                              </a:lnTo>
                              <a:lnTo>
                                <a:pt x="369468" y="272211"/>
                              </a:lnTo>
                              <a:lnTo>
                                <a:pt x="381774" y="237807"/>
                              </a:lnTo>
                              <a:lnTo>
                                <a:pt x="386880" y="193446"/>
                              </a:lnTo>
                              <a:close/>
                            </a:path>
                            <a:path w="688340" h="387350">
                              <a:moveTo>
                                <a:pt x="687781" y="272211"/>
                              </a:moveTo>
                              <a:lnTo>
                                <a:pt x="622858" y="125120"/>
                              </a:lnTo>
                              <a:lnTo>
                                <a:pt x="597966" y="68732"/>
                              </a:lnTo>
                              <a:lnTo>
                                <a:pt x="541274" y="68732"/>
                              </a:lnTo>
                              <a:lnTo>
                                <a:pt x="451167" y="272211"/>
                              </a:lnTo>
                              <a:lnTo>
                                <a:pt x="569125" y="272211"/>
                              </a:lnTo>
                              <a:lnTo>
                                <a:pt x="569125" y="226580"/>
                              </a:lnTo>
                              <a:lnTo>
                                <a:pt x="529399" y="226580"/>
                              </a:lnTo>
                              <a:lnTo>
                                <a:pt x="543928" y="190246"/>
                              </a:lnTo>
                              <a:lnTo>
                                <a:pt x="570052" y="125120"/>
                              </a:lnTo>
                              <a:lnTo>
                                <a:pt x="629069" y="272211"/>
                              </a:lnTo>
                              <a:lnTo>
                                <a:pt x="687781" y="2722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90C151E" id="Group 14" o:spid="_x0000_s1026" style="position:absolute;margin-left:543.25pt;margin-top:6.9pt;width:594.45pt;height:45.05pt;z-index:251700224;mso-wrap-distance-left:0;mso-wrap-distance-right:0;mso-position-horizontal:right;mso-position-horizontal-relative:page;mso-position-vertical-relative:page" coordsize="75495,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">
              <v:shape id="Graphic 15" o:spid="_x0000_s1027" style="position:absolute;width:23044;height:5721;visibility:visible;mso-wrap-style:square;v-text-anchor:top" coordsize="2304415,5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" path="m2304326,l,,,571601r2304326,l230432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8" type="#_x0000_t75" style="position:absolute;left:23029;width:52465;height: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">
                <v:imagedata r:id="rId4" o:title=""/>
              </v:shape>
              <v:shape id="Graphic 17" o:spid="_x0000_s1029" style="position:absolute;left:9394;top:1578;width:2000;height:2121;visibility:visible;mso-wrap-style:square;v-text-anchor:top" coordsize="200025,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" path="m111912,l67203,7825,31757,29686,8411,63157,,105816r8411,42651l31757,181935r35446,21859l111912,211620r26713,-2522l162312,201699r20362,-12030l199415,173253,162788,140119r-10151,10223l141314,157814r-12578,4584l114820,163957,91862,159776,73945,147964,62296,129613,58140,105816,62296,82014,73945,63663,91862,51854r22958,-4179l128736,49234r12578,4583l152637,61290r10151,10223l199415,38366,182674,21950,162312,9920,138625,2521,111912,xe" stroked="f">
                <v:path arrowok="t"/>
              </v:shape>
              <v:shape id="Image 18" o:spid="_x0000_s1030" type="#_x0000_t75" style="position:absolute;left:11643;top:1579;width:4308;height: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">
                <v:imagedata r:id="rId5" o:title=""/>
              </v:shape>
              <v:shape id="Image 19" o:spid="_x0000_s1031" type="#_x0000_t75" style="position:absolute;left:16253;top:1619;width:1936;height: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">
                <v:imagedata r:id="rId6" o:title=""/>
              </v:shape>
              <v:shape id="Graphic 20" o:spid="_x0000_s1032" style="position:absolute;left:2487;top:932;width:6883;height:3873;visibility:visible;mso-wrap-style:square;v-text-anchor:top" coordsize="68834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" path="m386880,193446r-5106,-44348l367220,108381,356323,91249r,180962l297599,272211,267182,196608r,75603l208470,272211,149453,125120r-26162,65113l108800,226568r39726,l148526,272211r-117958,l120675,68732r56693,l267182,272211r,-75603l215747,68732r50749,l356323,272211r,-180962l314426,42506,278511,19672,237794,5118,193446,,149085,5118,108369,19672,72453,42506,42494,72466,19659,108381,5105,149098,,193446r5105,44361l19659,278523r22835,35916l72453,344398r35916,22835l149085,381787r44361,5105l237794,381787r40717,-14554l314426,344398r29959,-29959l367220,278523r2248,-6312l381774,237807r5106,-44361xem687781,272211l622858,125120,597966,68732r-56692,l451167,272211r117958,l569125,226580r-39726,l543928,190246r26124,-65126l629069,272211r58712,xe" stroked="f">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4B574" w14:textId="3058325D" w:rsidR="008D715C" w:rsidRPr="00264540" w:rsidRDefault="006B7EA7" w:rsidP="00264540">
    <w:pPr>
      <w:pStyle w:val="BodyText"/>
      <w:spacing w:line="14" w:lineRule="auto"/>
      <w:rPr>
        <w:sz w:val="20"/>
      </w:rPr>
    </w:pPr>
    <w:r>
      <w:rPr>
        <w:noProof/>
      </w:rPr>
      <mc:AlternateContent>
        <mc:Choice Requires="wpg">
          <w:drawing>
            <wp:anchor distT="0" distB="0" distL="0" distR="0" simplePos="0" relativeHeight="251698176" behindDoc="0" locked="0" layoutInCell="1" allowOverlap="1" wp14:anchorId="428EE397" wp14:editId="4290D5F4">
              <wp:simplePos x="0" y="0"/>
              <wp:positionH relativeFrom="page">
                <wp:align>right</wp:align>
              </wp:positionH>
              <wp:positionV relativeFrom="page">
                <wp:posOffset>87630</wp:posOffset>
              </wp:positionV>
              <wp:extent cx="7549515" cy="572135"/>
              <wp:effectExtent l="0" t="0" r="0" b="0"/>
              <wp:wrapNone/>
              <wp:docPr id="25988225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9515" cy="572135"/>
                        <a:chOff x="0" y="0"/>
                        <a:chExt cx="7549515" cy="572135"/>
                      </a:xfrm>
                    </wpg:grpSpPr>
                    <wps:wsp>
                      <wps:cNvPr id="2066144525" name="Graphic 15"/>
                      <wps:cNvSpPr/>
                      <wps:spPr>
                        <a:xfrm>
                          <a:off x="0" y="12"/>
                          <a:ext cx="2304415" cy="572135"/>
                        </a:xfrm>
                        <a:custGeom>
                          <a:avLst/>
                          <a:gdLst/>
                          <a:ahLst/>
                          <a:cxnLst/>
                          <a:rect l="l" t="t" r="r" b="b"/>
                          <a:pathLst>
                            <a:path w="2304415" h="572135">
                              <a:moveTo>
                                <a:pt x="2304326" y="0"/>
                              </a:moveTo>
                              <a:lnTo>
                                <a:pt x="0" y="0"/>
                              </a:lnTo>
                              <a:lnTo>
                                <a:pt x="0" y="571601"/>
                              </a:lnTo>
                              <a:lnTo>
                                <a:pt x="2304326" y="571601"/>
                              </a:lnTo>
                              <a:lnTo>
                                <a:pt x="2304326"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094556153" name="Image 16"/>
                        <pic:cNvPicPr/>
                      </pic:nvPicPr>
                      <pic:blipFill>
                        <a:blip r:embed="rId1" cstate="print"/>
                        <a:stretch>
                          <a:fillRect/>
                        </a:stretch>
                      </pic:blipFill>
                      <pic:spPr>
                        <a:xfrm>
                          <a:off x="2302929" y="0"/>
                          <a:ext cx="5246497" cy="571614"/>
                        </a:xfrm>
                        <a:prstGeom prst="rect">
                          <a:avLst/>
                        </a:prstGeom>
                      </pic:spPr>
                    </pic:pic>
                    <wps:wsp>
                      <wps:cNvPr id="315667731" name="Graphic 17"/>
                      <wps:cNvSpPr/>
                      <wps:spPr>
                        <a:xfrm>
                          <a:off x="939425" y="157899"/>
                          <a:ext cx="200025" cy="212090"/>
                        </a:xfrm>
                        <a:custGeom>
                          <a:avLst/>
                          <a:gdLst/>
                          <a:ahLst/>
                          <a:cxnLst/>
                          <a:rect l="l" t="t" r="r" b="b"/>
                          <a:pathLst>
                            <a:path w="200025" h="212090">
                              <a:moveTo>
                                <a:pt x="111912" y="0"/>
                              </a:moveTo>
                              <a:lnTo>
                                <a:pt x="67203" y="7825"/>
                              </a:lnTo>
                              <a:lnTo>
                                <a:pt x="31757" y="29686"/>
                              </a:lnTo>
                              <a:lnTo>
                                <a:pt x="8411" y="63157"/>
                              </a:lnTo>
                              <a:lnTo>
                                <a:pt x="0" y="105816"/>
                              </a:lnTo>
                              <a:lnTo>
                                <a:pt x="8411" y="148467"/>
                              </a:lnTo>
                              <a:lnTo>
                                <a:pt x="31757" y="181935"/>
                              </a:lnTo>
                              <a:lnTo>
                                <a:pt x="67203" y="203794"/>
                              </a:lnTo>
                              <a:lnTo>
                                <a:pt x="111912" y="211620"/>
                              </a:lnTo>
                              <a:lnTo>
                                <a:pt x="138625" y="209098"/>
                              </a:lnTo>
                              <a:lnTo>
                                <a:pt x="162312" y="201699"/>
                              </a:lnTo>
                              <a:lnTo>
                                <a:pt x="182674" y="189669"/>
                              </a:lnTo>
                              <a:lnTo>
                                <a:pt x="199415" y="173253"/>
                              </a:lnTo>
                              <a:lnTo>
                                <a:pt x="162788" y="140119"/>
                              </a:lnTo>
                              <a:lnTo>
                                <a:pt x="152637" y="150342"/>
                              </a:lnTo>
                              <a:lnTo>
                                <a:pt x="141314" y="157814"/>
                              </a:lnTo>
                              <a:lnTo>
                                <a:pt x="128736" y="162398"/>
                              </a:lnTo>
                              <a:lnTo>
                                <a:pt x="114820" y="163957"/>
                              </a:lnTo>
                              <a:lnTo>
                                <a:pt x="91862" y="159776"/>
                              </a:lnTo>
                              <a:lnTo>
                                <a:pt x="73945" y="147964"/>
                              </a:lnTo>
                              <a:lnTo>
                                <a:pt x="62296" y="129613"/>
                              </a:lnTo>
                              <a:lnTo>
                                <a:pt x="58140" y="105816"/>
                              </a:lnTo>
                              <a:lnTo>
                                <a:pt x="62296" y="82014"/>
                              </a:lnTo>
                              <a:lnTo>
                                <a:pt x="73945" y="63663"/>
                              </a:lnTo>
                              <a:lnTo>
                                <a:pt x="91862" y="51854"/>
                              </a:lnTo>
                              <a:lnTo>
                                <a:pt x="114820" y="47675"/>
                              </a:lnTo>
                              <a:lnTo>
                                <a:pt x="128736" y="49234"/>
                              </a:lnTo>
                              <a:lnTo>
                                <a:pt x="141314" y="53817"/>
                              </a:lnTo>
                              <a:lnTo>
                                <a:pt x="152637" y="61290"/>
                              </a:lnTo>
                              <a:lnTo>
                                <a:pt x="162788" y="71513"/>
                              </a:lnTo>
                              <a:lnTo>
                                <a:pt x="199415" y="38366"/>
                              </a:lnTo>
                              <a:lnTo>
                                <a:pt x="182674" y="21950"/>
                              </a:lnTo>
                              <a:lnTo>
                                <a:pt x="162312" y="9920"/>
                              </a:lnTo>
                              <a:lnTo>
                                <a:pt x="138625" y="2521"/>
                              </a:lnTo>
                              <a:lnTo>
                                <a:pt x="1119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68038560" name="Image 18"/>
                        <pic:cNvPicPr/>
                      </pic:nvPicPr>
                      <pic:blipFill>
                        <a:blip r:embed="rId2" cstate="print"/>
                        <a:stretch>
                          <a:fillRect/>
                        </a:stretch>
                      </pic:blipFill>
                      <pic:spPr>
                        <a:xfrm>
                          <a:off x="1164398" y="157905"/>
                          <a:ext cx="430791" cy="211620"/>
                        </a:xfrm>
                        <a:prstGeom prst="rect">
                          <a:avLst/>
                        </a:prstGeom>
                      </pic:spPr>
                    </pic:pic>
                    <pic:pic xmlns:pic="http://schemas.openxmlformats.org/drawingml/2006/picture">
                      <pic:nvPicPr>
                        <pic:cNvPr id="593045259" name="Image 19"/>
                        <pic:cNvPicPr/>
                      </pic:nvPicPr>
                      <pic:blipFill>
                        <a:blip r:embed="rId3" cstate="print"/>
                        <a:stretch>
                          <a:fillRect/>
                        </a:stretch>
                      </pic:blipFill>
                      <pic:spPr>
                        <a:xfrm>
                          <a:off x="1625395" y="161968"/>
                          <a:ext cx="193598" cy="203479"/>
                        </a:xfrm>
                        <a:prstGeom prst="rect">
                          <a:avLst/>
                        </a:prstGeom>
                      </pic:spPr>
                    </pic:pic>
                    <wps:wsp>
                      <wps:cNvPr id="1591090729" name="Graphic 20"/>
                      <wps:cNvSpPr/>
                      <wps:spPr>
                        <a:xfrm>
                          <a:off x="248742" y="93242"/>
                          <a:ext cx="688340" cy="387350"/>
                        </a:xfrm>
                        <a:custGeom>
                          <a:avLst/>
                          <a:gdLst/>
                          <a:ahLst/>
                          <a:cxnLst/>
                          <a:rect l="l" t="t" r="r" b="b"/>
                          <a:pathLst>
                            <a:path w="688340" h="387350">
                              <a:moveTo>
                                <a:pt x="386880" y="193446"/>
                              </a:moveTo>
                              <a:lnTo>
                                <a:pt x="381774" y="149098"/>
                              </a:lnTo>
                              <a:lnTo>
                                <a:pt x="367220" y="108381"/>
                              </a:lnTo>
                              <a:lnTo>
                                <a:pt x="356323" y="91249"/>
                              </a:lnTo>
                              <a:lnTo>
                                <a:pt x="356323" y="272211"/>
                              </a:lnTo>
                              <a:lnTo>
                                <a:pt x="297599" y="272211"/>
                              </a:lnTo>
                              <a:lnTo>
                                <a:pt x="267182" y="196608"/>
                              </a:lnTo>
                              <a:lnTo>
                                <a:pt x="267182" y="272211"/>
                              </a:lnTo>
                              <a:lnTo>
                                <a:pt x="208470" y="272211"/>
                              </a:lnTo>
                              <a:lnTo>
                                <a:pt x="149453" y="125120"/>
                              </a:lnTo>
                              <a:lnTo>
                                <a:pt x="123291" y="190233"/>
                              </a:lnTo>
                              <a:lnTo>
                                <a:pt x="108800" y="226568"/>
                              </a:lnTo>
                              <a:lnTo>
                                <a:pt x="148526" y="226568"/>
                              </a:lnTo>
                              <a:lnTo>
                                <a:pt x="148526" y="272211"/>
                              </a:lnTo>
                              <a:lnTo>
                                <a:pt x="30568" y="272211"/>
                              </a:lnTo>
                              <a:lnTo>
                                <a:pt x="120675" y="68732"/>
                              </a:lnTo>
                              <a:lnTo>
                                <a:pt x="177368" y="68732"/>
                              </a:lnTo>
                              <a:lnTo>
                                <a:pt x="267182" y="272211"/>
                              </a:lnTo>
                              <a:lnTo>
                                <a:pt x="267182" y="196608"/>
                              </a:lnTo>
                              <a:lnTo>
                                <a:pt x="215747" y="68732"/>
                              </a:lnTo>
                              <a:lnTo>
                                <a:pt x="266496" y="68732"/>
                              </a:lnTo>
                              <a:lnTo>
                                <a:pt x="356323" y="272211"/>
                              </a:lnTo>
                              <a:lnTo>
                                <a:pt x="356323" y="91249"/>
                              </a:lnTo>
                              <a:lnTo>
                                <a:pt x="314426" y="42506"/>
                              </a:lnTo>
                              <a:lnTo>
                                <a:pt x="278511" y="19672"/>
                              </a:lnTo>
                              <a:lnTo>
                                <a:pt x="237794" y="5118"/>
                              </a:lnTo>
                              <a:lnTo>
                                <a:pt x="193446" y="0"/>
                              </a:lnTo>
                              <a:lnTo>
                                <a:pt x="149085" y="5118"/>
                              </a:lnTo>
                              <a:lnTo>
                                <a:pt x="108369" y="19672"/>
                              </a:lnTo>
                              <a:lnTo>
                                <a:pt x="72453" y="42506"/>
                              </a:lnTo>
                              <a:lnTo>
                                <a:pt x="42494" y="72466"/>
                              </a:lnTo>
                              <a:lnTo>
                                <a:pt x="19659" y="108381"/>
                              </a:lnTo>
                              <a:lnTo>
                                <a:pt x="5105" y="149098"/>
                              </a:lnTo>
                              <a:lnTo>
                                <a:pt x="0" y="193446"/>
                              </a:lnTo>
                              <a:lnTo>
                                <a:pt x="5105" y="237807"/>
                              </a:lnTo>
                              <a:lnTo>
                                <a:pt x="19659" y="278523"/>
                              </a:lnTo>
                              <a:lnTo>
                                <a:pt x="42494" y="314439"/>
                              </a:lnTo>
                              <a:lnTo>
                                <a:pt x="72453" y="344398"/>
                              </a:lnTo>
                              <a:lnTo>
                                <a:pt x="108369" y="367233"/>
                              </a:lnTo>
                              <a:lnTo>
                                <a:pt x="149085" y="381787"/>
                              </a:lnTo>
                              <a:lnTo>
                                <a:pt x="193446" y="386892"/>
                              </a:lnTo>
                              <a:lnTo>
                                <a:pt x="237794" y="381787"/>
                              </a:lnTo>
                              <a:lnTo>
                                <a:pt x="278511" y="367233"/>
                              </a:lnTo>
                              <a:lnTo>
                                <a:pt x="314426" y="344398"/>
                              </a:lnTo>
                              <a:lnTo>
                                <a:pt x="344385" y="314439"/>
                              </a:lnTo>
                              <a:lnTo>
                                <a:pt x="367220" y="278523"/>
                              </a:lnTo>
                              <a:lnTo>
                                <a:pt x="369468" y="272211"/>
                              </a:lnTo>
                              <a:lnTo>
                                <a:pt x="381774" y="237807"/>
                              </a:lnTo>
                              <a:lnTo>
                                <a:pt x="386880" y="193446"/>
                              </a:lnTo>
                              <a:close/>
                            </a:path>
                            <a:path w="688340" h="387350">
                              <a:moveTo>
                                <a:pt x="687781" y="272211"/>
                              </a:moveTo>
                              <a:lnTo>
                                <a:pt x="622858" y="125120"/>
                              </a:lnTo>
                              <a:lnTo>
                                <a:pt x="597966" y="68732"/>
                              </a:lnTo>
                              <a:lnTo>
                                <a:pt x="541274" y="68732"/>
                              </a:lnTo>
                              <a:lnTo>
                                <a:pt x="451167" y="272211"/>
                              </a:lnTo>
                              <a:lnTo>
                                <a:pt x="569125" y="272211"/>
                              </a:lnTo>
                              <a:lnTo>
                                <a:pt x="569125" y="226580"/>
                              </a:lnTo>
                              <a:lnTo>
                                <a:pt x="529399" y="226580"/>
                              </a:lnTo>
                              <a:lnTo>
                                <a:pt x="543928" y="190246"/>
                              </a:lnTo>
                              <a:lnTo>
                                <a:pt x="570052" y="125120"/>
                              </a:lnTo>
                              <a:lnTo>
                                <a:pt x="629069" y="272211"/>
                              </a:lnTo>
                              <a:lnTo>
                                <a:pt x="687781" y="27221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C9942E9" id="Group 14" o:spid="_x0000_s1026" style="position:absolute;margin-left:543.25pt;margin-top:6.9pt;width:594.45pt;height:45.05pt;z-index:251698176;mso-wrap-distance-left:0;mso-wrap-distance-right:0;mso-position-horizontal:right;mso-position-horizontal-relative:page;mso-position-vertical-relative:page" coordsize="75495,57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">
              <v:shape id="Graphic 15" o:spid="_x0000_s1027" style="position:absolute;width:23044;height:5721;visibility:visible;mso-wrap-style:square;v-text-anchor:top" coordsize="2304415,572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" path="m2304326,l,,,571601r2304326,l230432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8" type="#_x0000_t75" style="position:absolute;left:23029;width:52465;height:5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">
                <v:imagedata r:id="rId4" o:title=""/>
              </v:shape>
              <v:shape id="Graphic 17" o:spid="_x0000_s1029" style="position:absolute;left:9394;top:1578;width:2000;height:2121;visibility:visible;mso-wrap-style:square;v-text-anchor:top" coordsize="200025,212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" path="m111912,l67203,7825,31757,29686,8411,63157,,105816r8411,42651l31757,181935r35446,21859l111912,211620r26713,-2522l162312,201699r20362,-12030l199415,173253,162788,140119r-10151,10223l141314,157814r-12578,4584l114820,163957,91862,159776,73945,147964,62296,129613,58140,105816,62296,82014,73945,63663,91862,51854r22958,-4179l128736,49234r12578,4583l152637,61290r10151,10223l199415,38366,182674,21950,162312,9920,138625,2521,111912,xe" stroked="f">
                <v:path arrowok="t"/>
              </v:shape>
              <v:shape id="Image 18" o:spid="_x0000_s1030" type="#_x0000_t75" style="position:absolute;left:11643;top:1579;width:4308;height:2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">
                <v:imagedata r:id="rId5" o:title=""/>
              </v:shape>
              <v:shape id="Image 19" o:spid="_x0000_s1031" type="#_x0000_t75" style="position:absolute;left:16253;top:1619;width:1936;height:2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">
                <v:imagedata r:id="rId6" o:title=""/>
              </v:shape>
              <v:shape id="Graphic 20" o:spid="_x0000_s1032" style="position:absolute;left:2487;top:932;width:6883;height:3873;visibility:visible;mso-wrap-style:square;v-text-anchor:top" coordsize="688340,387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" path="m386880,193446r-5106,-44348l367220,108381,356323,91249r,180962l297599,272211,267182,196608r,75603l208470,272211,149453,125120r-26162,65113l108800,226568r39726,l148526,272211r-117958,l120675,68732r56693,l267182,272211r,-75603l215747,68732r50749,l356323,272211r,-180962l314426,42506,278511,19672,237794,5118,193446,,149085,5118,108369,19672,72453,42506,42494,72466,19659,108381,5105,149098,,193446r5105,44361l19659,278523r22835,35916l72453,344398r35916,22835l149085,381787r44361,5105l237794,381787r40717,-14554l314426,344398r29959,-29959l367220,278523r2248,-6312l381774,237807r5106,-44361xem687781,272211l622858,125120,597966,68732r-56692,l451167,272211r117958,l569125,226580r-39726,l543928,190246r26124,-65126l629069,272211r58712,xe" stroked="f">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66814"/>
    <w:multiLevelType w:val="multilevel"/>
    <w:tmpl w:val="4EDA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CC4E69"/>
    <w:multiLevelType w:val="hybridMultilevel"/>
    <w:tmpl w:val="DBCCAFD6"/>
    <w:lvl w:ilvl="0" w:tplc="4FC6BF1A">
      <w:start w:val="10"/>
      <w:numFmt w:val="bullet"/>
      <w:lvlText w:val="-"/>
      <w:lvlJc w:val="left"/>
      <w:pPr>
        <w:ind w:left="720" w:hanging="360"/>
      </w:pPr>
      <w:rPr>
        <w:rFonts w:ascii="Calibri Light" w:eastAsia="Times New Roman"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06A411D"/>
    <w:multiLevelType w:val="multilevel"/>
    <w:tmpl w:val="8AE0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119E0"/>
    <w:multiLevelType w:val="multilevel"/>
    <w:tmpl w:val="BBFA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AC4679"/>
    <w:multiLevelType w:val="multilevel"/>
    <w:tmpl w:val="CBCE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722F96"/>
    <w:multiLevelType w:val="multilevel"/>
    <w:tmpl w:val="AED8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6B2A2B"/>
    <w:multiLevelType w:val="multilevel"/>
    <w:tmpl w:val="BA0CC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475378">
    <w:abstractNumId w:val="1"/>
  </w:num>
  <w:num w:numId="2" w16cid:durableId="865293340">
    <w:abstractNumId w:val="0"/>
  </w:num>
  <w:num w:numId="3" w16cid:durableId="938367699">
    <w:abstractNumId w:val="2"/>
  </w:num>
  <w:num w:numId="4" w16cid:durableId="1444110821">
    <w:abstractNumId w:val="3"/>
  </w:num>
  <w:num w:numId="5" w16cid:durableId="1822383522">
    <w:abstractNumId w:val="6"/>
  </w:num>
  <w:num w:numId="6" w16cid:durableId="914896953">
    <w:abstractNumId w:val="5"/>
  </w:num>
  <w:num w:numId="7" w16cid:durableId="15594342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0BE"/>
    <w:rsid w:val="000461D7"/>
    <w:rsid w:val="000747D2"/>
    <w:rsid w:val="0008167F"/>
    <w:rsid w:val="0008634D"/>
    <w:rsid w:val="00086465"/>
    <w:rsid w:val="00094C2E"/>
    <w:rsid w:val="000D05F2"/>
    <w:rsid w:val="000F1382"/>
    <w:rsid w:val="000F141D"/>
    <w:rsid w:val="001020BE"/>
    <w:rsid w:val="001205AF"/>
    <w:rsid w:val="00125917"/>
    <w:rsid w:val="00163E91"/>
    <w:rsid w:val="001C0F51"/>
    <w:rsid w:val="001C67BA"/>
    <w:rsid w:val="001E4978"/>
    <w:rsid w:val="0021506A"/>
    <w:rsid w:val="00241D07"/>
    <w:rsid w:val="00251D76"/>
    <w:rsid w:val="0026243B"/>
    <w:rsid w:val="00264540"/>
    <w:rsid w:val="00296290"/>
    <w:rsid w:val="002C5DA3"/>
    <w:rsid w:val="002D05FA"/>
    <w:rsid w:val="003070F5"/>
    <w:rsid w:val="00321DD6"/>
    <w:rsid w:val="00370CD3"/>
    <w:rsid w:val="00393033"/>
    <w:rsid w:val="00396CB3"/>
    <w:rsid w:val="003E120C"/>
    <w:rsid w:val="0040739E"/>
    <w:rsid w:val="004758CC"/>
    <w:rsid w:val="00476F1D"/>
    <w:rsid w:val="00480D8F"/>
    <w:rsid w:val="004D52C9"/>
    <w:rsid w:val="004E07DD"/>
    <w:rsid w:val="004E469F"/>
    <w:rsid w:val="00530D13"/>
    <w:rsid w:val="0057700A"/>
    <w:rsid w:val="00586E6E"/>
    <w:rsid w:val="00590533"/>
    <w:rsid w:val="00594414"/>
    <w:rsid w:val="00595907"/>
    <w:rsid w:val="005C15EA"/>
    <w:rsid w:val="005C4FE2"/>
    <w:rsid w:val="005E161C"/>
    <w:rsid w:val="00624A41"/>
    <w:rsid w:val="00653303"/>
    <w:rsid w:val="00665AD1"/>
    <w:rsid w:val="006967A0"/>
    <w:rsid w:val="006B2742"/>
    <w:rsid w:val="006B7EA7"/>
    <w:rsid w:val="006E35F8"/>
    <w:rsid w:val="00727B21"/>
    <w:rsid w:val="0079500D"/>
    <w:rsid w:val="007B546A"/>
    <w:rsid w:val="007F04B7"/>
    <w:rsid w:val="008640DD"/>
    <w:rsid w:val="0088033D"/>
    <w:rsid w:val="008832B1"/>
    <w:rsid w:val="008852E3"/>
    <w:rsid w:val="008A2D78"/>
    <w:rsid w:val="008B45EF"/>
    <w:rsid w:val="008C2180"/>
    <w:rsid w:val="008D1CF4"/>
    <w:rsid w:val="008D715C"/>
    <w:rsid w:val="00920C47"/>
    <w:rsid w:val="009336B8"/>
    <w:rsid w:val="00933CEB"/>
    <w:rsid w:val="009605C0"/>
    <w:rsid w:val="009715FC"/>
    <w:rsid w:val="009A565D"/>
    <w:rsid w:val="009B2790"/>
    <w:rsid w:val="009E064C"/>
    <w:rsid w:val="009E46F5"/>
    <w:rsid w:val="009E4907"/>
    <w:rsid w:val="009F6F21"/>
    <w:rsid w:val="00A04C7C"/>
    <w:rsid w:val="00A37476"/>
    <w:rsid w:val="00A735DB"/>
    <w:rsid w:val="00A91364"/>
    <w:rsid w:val="00AA5A20"/>
    <w:rsid w:val="00AC204E"/>
    <w:rsid w:val="00B20CB4"/>
    <w:rsid w:val="00B30AB1"/>
    <w:rsid w:val="00B54823"/>
    <w:rsid w:val="00B61EB9"/>
    <w:rsid w:val="00B95D91"/>
    <w:rsid w:val="00BD145D"/>
    <w:rsid w:val="00C12EF0"/>
    <w:rsid w:val="00C13B7F"/>
    <w:rsid w:val="00C30435"/>
    <w:rsid w:val="00C400CD"/>
    <w:rsid w:val="00C43F67"/>
    <w:rsid w:val="00C661D8"/>
    <w:rsid w:val="00CA2310"/>
    <w:rsid w:val="00CA2772"/>
    <w:rsid w:val="00CC68BC"/>
    <w:rsid w:val="00D111CB"/>
    <w:rsid w:val="00D57C7A"/>
    <w:rsid w:val="00D7422F"/>
    <w:rsid w:val="00D84F87"/>
    <w:rsid w:val="00D8730B"/>
    <w:rsid w:val="00D94BD1"/>
    <w:rsid w:val="00DA2BB7"/>
    <w:rsid w:val="00DC684D"/>
    <w:rsid w:val="00DE583A"/>
    <w:rsid w:val="00DE590E"/>
    <w:rsid w:val="00DF006F"/>
    <w:rsid w:val="00E1582B"/>
    <w:rsid w:val="00E1692D"/>
    <w:rsid w:val="00E42CEC"/>
    <w:rsid w:val="00E7313C"/>
    <w:rsid w:val="00E76974"/>
    <w:rsid w:val="00EA2DB5"/>
    <w:rsid w:val="00ED6C44"/>
    <w:rsid w:val="00ED739B"/>
    <w:rsid w:val="00EE32EA"/>
    <w:rsid w:val="00EF1533"/>
    <w:rsid w:val="00F85A8D"/>
    <w:rsid w:val="00FD040E"/>
    <w:rsid w:val="00FD1AE6"/>
    <w:rsid w:val="00FD557E"/>
    <w:rsid w:val="00FF4A9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56118"/>
  <w15:chartTrackingRefBased/>
  <w15:docId w15:val="{D85E7E64-0638-44EF-97E1-4ED0E5543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57700A"/>
    <w:pPr>
      <w:spacing w:after="0" w:line="240" w:lineRule="auto"/>
      <w:jc w:val="both"/>
    </w:pPr>
    <w:rPr>
      <w:sz w:val="24"/>
    </w:rPr>
  </w:style>
  <w:style w:type="paragraph" w:styleId="Heading1">
    <w:name w:val="heading 1"/>
    <w:basedOn w:val="Normal"/>
    <w:next w:val="Normal"/>
    <w:link w:val="Heading1Char"/>
    <w:uiPriority w:val="9"/>
    <w:qFormat/>
    <w:rsid w:val="009336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C68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15FC"/>
    <w:pPr>
      <w:tabs>
        <w:tab w:val="center" w:pos="4536"/>
        <w:tab w:val="right" w:pos="9072"/>
      </w:tabs>
    </w:pPr>
  </w:style>
  <w:style w:type="character" w:customStyle="1" w:styleId="HeaderChar">
    <w:name w:val="Header Char"/>
    <w:basedOn w:val="DefaultParagraphFont"/>
    <w:link w:val="Header"/>
    <w:uiPriority w:val="99"/>
    <w:rsid w:val="009715FC"/>
  </w:style>
  <w:style w:type="paragraph" w:styleId="Footer">
    <w:name w:val="footer"/>
    <w:basedOn w:val="Normal"/>
    <w:link w:val="FooterChar"/>
    <w:uiPriority w:val="99"/>
    <w:unhideWhenUsed/>
    <w:rsid w:val="009715FC"/>
    <w:pPr>
      <w:tabs>
        <w:tab w:val="center" w:pos="4536"/>
        <w:tab w:val="right" w:pos="9072"/>
      </w:tabs>
    </w:pPr>
  </w:style>
  <w:style w:type="character" w:customStyle="1" w:styleId="FooterChar">
    <w:name w:val="Footer Char"/>
    <w:basedOn w:val="DefaultParagraphFont"/>
    <w:link w:val="Footer"/>
    <w:uiPriority w:val="99"/>
    <w:rsid w:val="009715FC"/>
  </w:style>
  <w:style w:type="paragraph" w:styleId="BodyText">
    <w:name w:val="Body Text"/>
    <w:basedOn w:val="Normal"/>
    <w:link w:val="BodyTextChar"/>
    <w:uiPriority w:val="1"/>
    <w:qFormat/>
    <w:rsid w:val="009715FC"/>
    <w:pPr>
      <w:widowControl w:val="0"/>
      <w:autoSpaceDE w:val="0"/>
      <w:autoSpaceDN w:val="0"/>
    </w:pPr>
    <w:rPr>
      <w:rFonts w:ascii="Montserrat Medium" w:eastAsia="Montserrat Medium" w:hAnsi="Montserrat Medium" w:cs="Montserrat Medium"/>
      <w:kern w:val="0"/>
      <w:szCs w:val="24"/>
      <w14:ligatures w14:val="none"/>
    </w:rPr>
  </w:style>
  <w:style w:type="character" w:customStyle="1" w:styleId="BodyTextChar">
    <w:name w:val="Body Text Char"/>
    <w:basedOn w:val="DefaultParagraphFont"/>
    <w:link w:val="BodyText"/>
    <w:uiPriority w:val="1"/>
    <w:rsid w:val="009715FC"/>
    <w:rPr>
      <w:rFonts w:ascii="Montserrat Medium" w:eastAsia="Montserrat Medium" w:hAnsi="Montserrat Medium" w:cs="Montserrat Medium"/>
      <w:kern w:val="0"/>
      <w:sz w:val="24"/>
      <w:szCs w:val="24"/>
      <w14:ligatures w14:val="none"/>
    </w:rPr>
  </w:style>
  <w:style w:type="paragraph" w:customStyle="1" w:styleId="NASLOV">
    <w:name w:val="NASLOV"/>
    <w:basedOn w:val="Title"/>
    <w:link w:val="NASLOVZnak"/>
    <w:qFormat/>
    <w:rsid w:val="0057700A"/>
    <w:pPr>
      <w:outlineLvl w:val="0"/>
    </w:pPr>
    <w:rPr>
      <w:rFonts w:ascii="Montserrat Black" w:eastAsia="Montserrat Medium" w:hAnsi="Montserrat Black" w:cs="Times New Roman"/>
      <w:caps/>
      <w:sz w:val="50"/>
    </w:rPr>
  </w:style>
  <w:style w:type="character" w:customStyle="1" w:styleId="NASLOVZnak">
    <w:name w:val="NASLOV Znak"/>
    <w:basedOn w:val="DefaultParagraphFont"/>
    <w:link w:val="NASLOV"/>
    <w:rsid w:val="0057700A"/>
    <w:rPr>
      <w:rFonts w:ascii="Montserrat Black" w:eastAsia="Montserrat Medium" w:hAnsi="Montserrat Black" w:cs="Times New Roman"/>
      <w:caps/>
      <w:spacing w:val="-10"/>
      <w:kern w:val="28"/>
      <w:sz w:val="50"/>
      <w:szCs w:val="56"/>
    </w:rPr>
  </w:style>
  <w:style w:type="paragraph" w:customStyle="1" w:styleId="PODNASLOV">
    <w:name w:val="PODNASLOV"/>
    <w:basedOn w:val="Subtitle"/>
    <w:link w:val="PODNASLOVZnak"/>
    <w:qFormat/>
    <w:rsid w:val="0057700A"/>
    <w:pPr>
      <w:ind w:left="0"/>
      <w:outlineLvl w:val="1"/>
    </w:pPr>
    <w:rPr>
      <w:sz w:val="34"/>
    </w:rPr>
  </w:style>
  <w:style w:type="character" w:customStyle="1" w:styleId="PODNASLOVZnak">
    <w:name w:val="PODNASLOV Znak"/>
    <w:basedOn w:val="NASLOVZnak"/>
    <w:link w:val="PODNASLOV"/>
    <w:rsid w:val="0057700A"/>
    <w:rPr>
      <w:rFonts w:ascii="Montserrat Black" w:eastAsiaTheme="minorEastAsia" w:hAnsi="Montserrat Black" w:cs="Times New Roman"/>
      <w:caps w:val="0"/>
      <w:color w:val="5A5A5A" w:themeColor="text1" w:themeTint="A5"/>
      <w:spacing w:val="15"/>
      <w:kern w:val="28"/>
      <w:sz w:val="34"/>
      <w:szCs w:val="56"/>
    </w:rPr>
  </w:style>
  <w:style w:type="character" w:customStyle="1" w:styleId="Heading1Char">
    <w:name w:val="Heading 1 Char"/>
    <w:basedOn w:val="DefaultParagraphFont"/>
    <w:link w:val="Heading1"/>
    <w:uiPriority w:val="9"/>
    <w:rsid w:val="009336B8"/>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9336B8"/>
    <w:pPr>
      <w:numPr>
        <w:ilvl w:val="1"/>
      </w:numPr>
      <w:ind w:left="567"/>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336B8"/>
    <w:rPr>
      <w:rFonts w:eastAsiaTheme="minorEastAsia"/>
      <w:color w:val="5A5A5A" w:themeColor="text1" w:themeTint="A5"/>
      <w:spacing w:val="15"/>
    </w:rPr>
  </w:style>
  <w:style w:type="paragraph" w:styleId="Title">
    <w:name w:val="Title"/>
    <w:basedOn w:val="Normal"/>
    <w:next w:val="Normal"/>
    <w:link w:val="TitleChar"/>
    <w:uiPriority w:val="10"/>
    <w:qFormat/>
    <w:rsid w:val="009336B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36B8"/>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E76974"/>
    <w:rPr>
      <w:color w:val="0563C1" w:themeColor="hyperlink"/>
      <w:u w:val="single"/>
    </w:rPr>
  </w:style>
  <w:style w:type="character" w:styleId="UnresolvedMention">
    <w:name w:val="Unresolved Mention"/>
    <w:basedOn w:val="DefaultParagraphFont"/>
    <w:uiPriority w:val="99"/>
    <w:semiHidden/>
    <w:unhideWhenUsed/>
    <w:rsid w:val="00E76974"/>
    <w:rPr>
      <w:color w:val="605E5C"/>
      <w:shd w:val="clear" w:color="auto" w:fill="E1DFDD"/>
    </w:rPr>
  </w:style>
  <w:style w:type="character" w:styleId="FollowedHyperlink">
    <w:name w:val="FollowedHyperlink"/>
    <w:basedOn w:val="DefaultParagraphFont"/>
    <w:uiPriority w:val="99"/>
    <w:semiHidden/>
    <w:unhideWhenUsed/>
    <w:rsid w:val="009E46F5"/>
    <w:rPr>
      <w:color w:val="954F72" w:themeColor="followedHyperlink"/>
      <w:u w:val="single"/>
    </w:rPr>
  </w:style>
  <w:style w:type="paragraph" w:styleId="ListParagraph">
    <w:name w:val="List Paragraph"/>
    <w:basedOn w:val="Normal"/>
    <w:uiPriority w:val="34"/>
    <w:qFormat/>
    <w:rsid w:val="00C400CD"/>
    <w:pPr>
      <w:spacing w:after="160" w:line="259" w:lineRule="auto"/>
      <w:ind w:left="720"/>
      <w:contextualSpacing/>
      <w:jc w:val="left"/>
    </w:pPr>
    <w:rPr>
      <w:kern w:val="0"/>
      <w:sz w:val="22"/>
      <w14:ligatures w14:val="none"/>
    </w:rPr>
  </w:style>
  <w:style w:type="paragraph" w:customStyle="1" w:styleId="p1">
    <w:name w:val="p1"/>
    <w:basedOn w:val="Normal"/>
    <w:rsid w:val="005C15EA"/>
    <w:pPr>
      <w:jc w:val="left"/>
    </w:pPr>
    <w:rPr>
      <w:rFonts w:ascii="Helvetica" w:eastAsia="Times New Roman" w:hAnsi="Helvetica" w:cs="Times New Roman"/>
      <w:color w:val="000000"/>
      <w:kern w:val="0"/>
      <w:sz w:val="75"/>
      <w:szCs w:val="75"/>
      <w:lang w:val="en-SI" w:eastAsia="en-GB"/>
      <w14:ligatures w14:val="none"/>
    </w:rPr>
  </w:style>
  <w:style w:type="paragraph" w:customStyle="1" w:styleId="p2">
    <w:name w:val="p2"/>
    <w:basedOn w:val="Normal"/>
    <w:rsid w:val="005C15EA"/>
    <w:pPr>
      <w:jc w:val="left"/>
    </w:pPr>
    <w:rPr>
      <w:rFonts w:ascii="Helvetica" w:eastAsia="Times New Roman" w:hAnsi="Helvetica" w:cs="Times New Roman"/>
      <w:color w:val="000001"/>
      <w:kern w:val="0"/>
      <w:sz w:val="15"/>
      <w:szCs w:val="15"/>
      <w:lang w:val="en-SI" w:eastAsia="en-GB"/>
      <w14:ligatures w14:val="none"/>
    </w:rPr>
  </w:style>
  <w:style w:type="character" w:customStyle="1" w:styleId="Heading2Char">
    <w:name w:val="Heading 2 Char"/>
    <w:basedOn w:val="DefaultParagraphFont"/>
    <w:link w:val="Heading2"/>
    <w:uiPriority w:val="9"/>
    <w:rsid w:val="00DC684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DC684D"/>
    <w:pPr>
      <w:spacing w:before="100" w:beforeAutospacing="1" w:after="100" w:afterAutospacing="1"/>
      <w:jc w:val="left"/>
    </w:pPr>
    <w:rPr>
      <w:rFonts w:ascii="Times New Roman" w:eastAsia="Times New Roman" w:hAnsi="Times New Roman" w:cs="Times New Roman"/>
      <w:kern w:val="0"/>
      <w:szCs w:val="24"/>
      <w:lang w:val="en-SI" w:eastAsia="en-GB"/>
      <w14:ligatures w14:val="none"/>
    </w:rPr>
  </w:style>
  <w:style w:type="character" w:customStyle="1" w:styleId="apple-converted-space">
    <w:name w:val="apple-converted-space"/>
    <w:basedOn w:val="DefaultParagraphFont"/>
    <w:rsid w:val="00DC684D"/>
  </w:style>
  <w:style w:type="character" w:styleId="Strong">
    <w:name w:val="Strong"/>
    <w:basedOn w:val="DefaultParagraphFont"/>
    <w:uiPriority w:val="22"/>
    <w:qFormat/>
    <w:rsid w:val="00DC68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735487">
      <w:bodyDiv w:val="1"/>
      <w:marLeft w:val="0"/>
      <w:marRight w:val="0"/>
      <w:marTop w:val="0"/>
      <w:marBottom w:val="0"/>
      <w:divBdr>
        <w:top w:val="none" w:sz="0" w:space="0" w:color="auto"/>
        <w:left w:val="none" w:sz="0" w:space="0" w:color="auto"/>
        <w:bottom w:val="none" w:sz="0" w:space="0" w:color="auto"/>
        <w:right w:val="none" w:sz="0" w:space="0" w:color="auto"/>
      </w:divBdr>
      <w:divsChild>
        <w:div w:id="1108161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acron-trgovina.si" TargetMode="External"/><Relationship Id="rId7" Type="http://schemas.openxmlformats.org/officeDocument/2006/relationships/image" Target="media/image7.png"/><Relationship Id="rId2" Type="http://schemas.openxmlformats.org/officeDocument/2006/relationships/hyperlink" Target="https://www.google.com/maps/place/Pame%C4%8De+167,+2380+Slovenj+Gradec/@46.5334055,15.070185,748m/data=!3m1!1e3!4m6!3m5!1s0x476ff38cb8c2a393:0x6c010249d98506c2!8m2!3d46.533328!4d15.0718158!16s%2Fg%2F11c2gkcgfp?entry=ttu" TargetMode="External"/><Relationship Id="rId1" Type="http://schemas.openxmlformats.org/officeDocument/2006/relationships/hyperlink" Target="mailto:info@acron-trgovina.si" TargetMode="External"/><Relationship Id="rId6" Type="http://schemas.openxmlformats.org/officeDocument/2006/relationships/hyperlink" Target="https://www.acron-trgovina.si" TargetMode="External"/><Relationship Id="rId11" Type="http://schemas.openxmlformats.org/officeDocument/2006/relationships/image" Target="media/image11.png"/><Relationship Id="rId5" Type="http://schemas.openxmlformats.org/officeDocument/2006/relationships/hyperlink" Target="https://www.google.com/maps/place/Pame%C4%8De+167,+2380+Slovenj+Gradec/@46.5334055,15.070185,748m/data=!3m1!1e3!4m6!3m5!1s0x476ff38cb8c2a393:0x6c010249d98506c2!8m2!3d46.533328!4d15.0718158!16s%2Fg%2F11c2gkcgfp?entry=ttu" TargetMode="External"/><Relationship Id="rId10" Type="http://schemas.openxmlformats.org/officeDocument/2006/relationships/image" Target="media/image10.png"/><Relationship Id="rId4" Type="http://schemas.openxmlformats.org/officeDocument/2006/relationships/hyperlink" Target="mailto:info@acron-trgovina.si" TargetMode="External"/><Relationship Id="rId9" Type="http://schemas.openxmlformats.org/officeDocument/2006/relationships/image" Target="media/image9.png"/></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acron-trgovina.si" TargetMode="External"/><Relationship Id="rId7" Type="http://schemas.openxmlformats.org/officeDocument/2006/relationships/image" Target="media/image7.png"/><Relationship Id="rId2" Type="http://schemas.openxmlformats.org/officeDocument/2006/relationships/hyperlink" Target="https://g.co/kgs/ShvYJCy" TargetMode="External"/><Relationship Id="rId1" Type="http://schemas.openxmlformats.org/officeDocument/2006/relationships/hyperlink" Target="mailto:info@acron-trgovina.si" TargetMode="External"/><Relationship Id="rId6" Type="http://schemas.openxmlformats.org/officeDocument/2006/relationships/hyperlink" Target="https://www.acron-trgovina.si" TargetMode="External"/><Relationship Id="rId11" Type="http://schemas.openxmlformats.org/officeDocument/2006/relationships/image" Target="media/image11.png"/><Relationship Id="rId5" Type="http://schemas.openxmlformats.org/officeDocument/2006/relationships/hyperlink" Target="https://g.co/kgs/ShvYJCy" TargetMode="External"/><Relationship Id="rId10" Type="http://schemas.openxmlformats.org/officeDocument/2006/relationships/image" Target="media/image10.png"/><Relationship Id="rId4" Type="http://schemas.openxmlformats.org/officeDocument/2006/relationships/hyperlink" Target="mailto:info@acron-trgovina.si" TargetMode="External"/><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Officeove%20predloge%20po%20meri\Acron%20brez%20naslovnika.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Uradni dokument acron">
      <a:majorFont>
        <a:latin typeface="Montserrat Black"/>
        <a:ea typeface=""/>
        <a:cs typeface=""/>
      </a:majorFont>
      <a:minorFont>
        <a:latin typeface="Montserrat Medium"/>
        <a:ea typeface=""/>
        <a:cs typeface=""/>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96A437E-199A-40B6-9AED-259FEB4A4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C:\Users\user\Documents\Officeove predloge po meri\Acron brez naslovnika.dotx</Template>
  <TotalTime>37</TotalTime>
  <Pages>5</Pages>
  <Words>1150</Words>
  <Characters>6559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Anja Janc</cp:lastModifiedBy>
  <cp:revision>3</cp:revision>
  <cp:lastPrinted>2024-02-02T08:55:00Z</cp:lastPrinted>
  <dcterms:created xsi:type="dcterms:W3CDTF">2026-05-19T05:32:00Z</dcterms:created>
  <dcterms:modified xsi:type="dcterms:W3CDTF">2026-05-25T08:18:00Z</dcterms:modified>
</cp:coreProperties>
</file>